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-558800</wp:posOffset>
                </wp:positionH>
                <wp:positionV relativeFrom="paragraph">
                  <wp:posOffset>93345</wp:posOffset>
                </wp:positionV>
                <wp:extent cx="819150" cy="32385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val="en-US" w:eastAsia="zh-CN"/>
                              </w:rPr>
                              <w:t>附件1：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4pt;margin-top:7.35pt;height:25.5pt;width:64.5pt;z-index:251659264;mso-width-relative:page;mso-height-relative:page;" fillcolor="#FFFFFF [3201]" filled="t" stroked="f" coordsize="21600,21600" o:gfxdata="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eM/FktMAAAAIAQAADwAAAAAAAAABACAA&#10;AAAiAAAAZHJzL2Rvd25yZXYueG1sUEsBAhQAFAAAAAgAh07iQIRfmLFLAgAAjgQAAA4AAAAAAAAA&#10;AQAgAAAAIgEAAGRycy9lMm9Eb2MueG1sUEsFBgAAAAAGAAYAWQEAAN8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val="en-US" w:eastAsia="zh-CN"/>
                        </w:rPr>
                        <w:t>附件1：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auto"/>
        <w:ind w:firstLine="3520" w:firstLineChars="1100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房源明细表</w:t>
      </w:r>
    </w:p>
    <w:tbl>
      <w:tblPr>
        <w:tblStyle w:val="9"/>
        <w:tblW w:w="10330" w:type="dxa"/>
        <w:tblInd w:w="-86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1388"/>
        <w:gridCol w:w="825"/>
        <w:gridCol w:w="883"/>
        <w:gridCol w:w="1104"/>
        <w:gridCol w:w="1225"/>
        <w:gridCol w:w="1125"/>
        <w:gridCol w:w="1007"/>
        <w:gridCol w:w="977"/>
        <w:gridCol w:w="10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tblHeader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小区名称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幢号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总建筑面积（㎡）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月租金评估价（元）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保租房月租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逐年递增率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502A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65.34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502B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59.69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66.78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59.76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603A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60.20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603B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66.38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603C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59.66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604A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60.19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604B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66.19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604C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59.85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703A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60.20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703B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66.38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703C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59.66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60.20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66.38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59.66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1203A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60.20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1203C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59.66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1303A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60.20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1303B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66.38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1303C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59.66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1304A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60.19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1304B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66.19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1304C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59.85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1603B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66.38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1603C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59.66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1803A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60.20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1803B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66.38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1803C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59.66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1903A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60.20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1903B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66.38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1903C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59.66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2303A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60.20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2303B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66.38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2303C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59.66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2403A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60.20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2403B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66.38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2403C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59.66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502A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63.75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502B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80.41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602A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63.75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602B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80.41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702A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63.75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702B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80.41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802A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63.75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802B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80.41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902A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63.75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902B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80.41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1002A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63.75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1002B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80.41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1102A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63.75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1102B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80.41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1202A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63.75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1202B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80.41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63.75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80.41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1402B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80.41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1502B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80.41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1602A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63.75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1602B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80.41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1702A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63.75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1702B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80.41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1802A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63.75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1802B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80.41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144.16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144.16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144.16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73.34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604A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604B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73.34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704A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704B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73.34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73.34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1004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151.74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151.74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151.74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1604B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73.34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1704A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1704B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73.34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1804A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1804B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73.34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1904A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1904B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73.34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2404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151.74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2504A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2504B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73.34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2604A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2604B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73.34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2704A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2704B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73.34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2804A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宏嘉大厦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2804B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73.34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608A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52.63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608B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41.4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608C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46.19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608D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55.79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54.19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42.92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46.94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610D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56.49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1104A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31.54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1104B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39.77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1104C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40.28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1104E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46.5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1104F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39.77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1104G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40.28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39.70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1101D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35.88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1101E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45.72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1101F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39.35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1101G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39.70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1104A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31.10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1104C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39.70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1104E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45.72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1104F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39.35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新田园七组团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1104G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39.70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益品居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1106A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128.73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益品居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1106B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67.46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益品居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1106C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67.76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益品居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1106D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73.34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江岸锦苑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83.76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江岸锦苑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135.17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江岸锦苑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72.17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江岸锦苑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3203D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53.7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江岸锦苑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3203E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90.36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江岸锦苑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93.87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江岸锦苑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73.66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江岸锦苑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72.97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江岸锦苑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3201D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107.3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南塘2组团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1103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135.8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南塘2组团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1104A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84.69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南塘2组团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1203A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73.16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南塘2组团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1203B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87.98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南塘2组团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1203C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93.53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南塘2组团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1203D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88.71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南塘2组团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1203A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67.26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南塘2组团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1203B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98.38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南塘2组团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1203C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98.72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南塘2组团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1203D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94.54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南塘2组团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1103B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82.76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南塘2组团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1203A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92.37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南塘2组团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1203B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87.4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南塘2组团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1203C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97.35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南塘2组团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1203D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95.13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6个月-5年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2%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拎包入住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10643.35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spacing w:line="560" w:lineRule="exact"/>
        <w:ind w:firstLine="0" w:firstLineChars="0"/>
        <w:rPr>
          <w:rFonts w:hint="default" w:ascii="仿宋_GB2312" w:hAnsi="宋体" w:eastAsia="仿宋_GB2312"/>
          <w:sz w:val="32"/>
          <w:szCs w:val="32"/>
          <w:lang w:val="en-US" w:eastAsia="zh-CN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  <w:lang w:val="en-US" w:eastAsia="zh-CN"/>
        </w:rPr>
      </w:pPr>
    </w:p>
    <w:p>
      <w:pPr>
        <w:spacing w:line="560" w:lineRule="exact"/>
        <w:jc w:val="both"/>
        <w:rPr>
          <w:rFonts w:hint="eastAsia" w:ascii="仿宋_GB2312" w:hAnsi="宋体" w:eastAsia="仿宋_GB2312"/>
          <w:sz w:val="32"/>
          <w:szCs w:val="32"/>
        </w:rPr>
      </w:pPr>
    </w:p>
    <w:p>
      <w:pPr>
        <w:pStyle w:val="2"/>
        <w:spacing w:before="52" w:line="400" w:lineRule="exact"/>
        <w:jc w:val="center"/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w:rPr>
        <w:rFonts w:hint="eastAsia"/>
      </w:rPr>
      <w:t>第</w:t>
    </w:r>
    <w:r>
      <w:t xml:space="preserve"> </w:t>
    </w: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  <w:r>
      <w:t xml:space="preserve"> </w:t>
    </w:r>
    <w:r>
      <w:rPr>
        <w:rFonts w:hint="eastAsia"/>
      </w:rPr>
      <w:t>页</w:t>
    </w:r>
    <w:r>
      <w:t xml:space="preserve"> </w:t>
    </w:r>
    <w:r>
      <w:rPr>
        <w:rFonts w:hint="eastAsia"/>
      </w:rPr>
      <w:t>共</w:t>
    </w:r>
    <w:r>
      <w:t xml:space="preserve"> </w:t>
    </w:r>
    <w:r>
      <w:fldChar w:fldCharType="begin"/>
    </w:r>
    <w:r>
      <w:instrText xml:space="preserve"> NUMPAGES  \* MERGEFORMAT </w:instrText>
    </w:r>
    <w:r>
      <w:fldChar w:fldCharType="separate"/>
    </w:r>
    <w:r>
      <w:t>4</w:t>
    </w:r>
    <w:r>
      <w:fldChar w:fldCharType="end"/>
    </w:r>
    <w:r>
      <w:t xml:space="preserve"> </w:t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jc w:val="left"/>
      <w:rPr>
        <w:rFonts w:hint="default" w:ascii="方正姚体" w:hAnsi="方正姚体" w:eastAsia="方正姚体" w:cs="方正姚体"/>
        <w:b w:val="0"/>
        <w:bCs/>
        <w:sz w:val="28"/>
        <w:szCs w:val="28"/>
        <w:u w:val="single"/>
        <w:lang w:val="en-US"/>
      </w:rPr>
    </w:pPr>
    <w:r>
      <w:rPr>
        <w:rFonts w:hint="eastAsia" w:ascii="方正姚体" w:hAnsi="方正姚体" w:eastAsia="方正姚体" w:cs="方正姚体"/>
        <w:b w:val="0"/>
        <w:bCs/>
        <w:sz w:val="28"/>
        <w:szCs w:val="28"/>
        <w:u w:val="single"/>
        <w:lang w:val="en-US" w:eastAsia="zh-CN"/>
      </w:rPr>
      <w:t xml:space="preserve">                 温州市保障性住房发展有限公司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jNmU3MzZiYWFhYzMwZTQwZGIwMjJlMTYzMTg3Y2QifQ=="/>
  </w:docVars>
  <w:rsids>
    <w:rsidRoot w:val="003414B6"/>
    <w:rsid w:val="00002AED"/>
    <w:rsid w:val="00013369"/>
    <w:rsid w:val="00026E4F"/>
    <w:rsid w:val="000361B4"/>
    <w:rsid w:val="00040563"/>
    <w:rsid w:val="00040E09"/>
    <w:rsid w:val="000418B2"/>
    <w:rsid w:val="00041D5B"/>
    <w:rsid w:val="000421C1"/>
    <w:rsid w:val="00064E38"/>
    <w:rsid w:val="00080828"/>
    <w:rsid w:val="0008211D"/>
    <w:rsid w:val="00090100"/>
    <w:rsid w:val="00090EC9"/>
    <w:rsid w:val="000B29F5"/>
    <w:rsid w:val="000C694F"/>
    <w:rsid w:val="000C6EA4"/>
    <w:rsid w:val="000C7B0B"/>
    <w:rsid w:val="000F0DCC"/>
    <w:rsid w:val="00101BFB"/>
    <w:rsid w:val="00114743"/>
    <w:rsid w:val="0011597A"/>
    <w:rsid w:val="00116437"/>
    <w:rsid w:val="00133687"/>
    <w:rsid w:val="001367D4"/>
    <w:rsid w:val="00136A25"/>
    <w:rsid w:val="001622DB"/>
    <w:rsid w:val="001645A3"/>
    <w:rsid w:val="00173F80"/>
    <w:rsid w:val="00195FCD"/>
    <w:rsid w:val="001A26E3"/>
    <w:rsid w:val="001A6BB2"/>
    <w:rsid w:val="001B459A"/>
    <w:rsid w:val="001B7112"/>
    <w:rsid w:val="001E1F9D"/>
    <w:rsid w:val="001F0D66"/>
    <w:rsid w:val="001F38F1"/>
    <w:rsid w:val="001F5D6F"/>
    <w:rsid w:val="002043C2"/>
    <w:rsid w:val="002271F6"/>
    <w:rsid w:val="002311D9"/>
    <w:rsid w:val="00236755"/>
    <w:rsid w:val="00241525"/>
    <w:rsid w:val="00254100"/>
    <w:rsid w:val="00254857"/>
    <w:rsid w:val="002567FA"/>
    <w:rsid w:val="002711AB"/>
    <w:rsid w:val="00293034"/>
    <w:rsid w:val="002A72A7"/>
    <w:rsid w:val="002C3CCC"/>
    <w:rsid w:val="002C4E36"/>
    <w:rsid w:val="002F40F5"/>
    <w:rsid w:val="002F68FC"/>
    <w:rsid w:val="003074D0"/>
    <w:rsid w:val="00321E33"/>
    <w:rsid w:val="003328F1"/>
    <w:rsid w:val="003414B6"/>
    <w:rsid w:val="0034444E"/>
    <w:rsid w:val="0035569A"/>
    <w:rsid w:val="00362005"/>
    <w:rsid w:val="00362166"/>
    <w:rsid w:val="003632A0"/>
    <w:rsid w:val="00375195"/>
    <w:rsid w:val="00375DF0"/>
    <w:rsid w:val="003819CF"/>
    <w:rsid w:val="0038375D"/>
    <w:rsid w:val="0038581A"/>
    <w:rsid w:val="003921B7"/>
    <w:rsid w:val="003A1079"/>
    <w:rsid w:val="003B4C75"/>
    <w:rsid w:val="003D0BA0"/>
    <w:rsid w:val="003D1C6D"/>
    <w:rsid w:val="003D7A2C"/>
    <w:rsid w:val="003D7C78"/>
    <w:rsid w:val="003E0DD2"/>
    <w:rsid w:val="003E0E8D"/>
    <w:rsid w:val="003E1C07"/>
    <w:rsid w:val="003E20C6"/>
    <w:rsid w:val="00405C4F"/>
    <w:rsid w:val="004067A9"/>
    <w:rsid w:val="00413D9A"/>
    <w:rsid w:val="00426100"/>
    <w:rsid w:val="004350D4"/>
    <w:rsid w:val="004367CE"/>
    <w:rsid w:val="00445472"/>
    <w:rsid w:val="00457628"/>
    <w:rsid w:val="004671D6"/>
    <w:rsid w:val="00474C8F"/>
    <w:rsid w:val="00486EC9"/>
    <w:rsid w:val="00492A05"/>
    <w:rsid w:val="004A64CA"/>
    <w:rsid w:val="004A6BA4"/>
    <w:rsid w:val="004B63DC"/>
    <w:rsid w:val="004C32C6"/>
    <w:rsid w:val="004D1E1B"/>
    <w:rsid w:val="004F2BA0"/>
    <w:rsid w:val="00500677"/>
    <w:rsid w:val="00501F79"/>
    <w:rsid w:val="005073B1"/>
    <w:rsid w:val="00522588"/>
    <w:rsid w:val="0053134B"/>
    <w:rsid w:val="00531853"/>
    <w:rsid w:val="005339F9"/>
    <w:rsid w:val="00545633"/>
    <w:rsid w:val="005468EB"/>
    <w:rsid w:val="0054764F"/>
    <w:rsid w:val="00563F13"/>
    <w:rsid w:val="00565258"/>
    <w:rsid w:val="00566B8D"/>
    <w:rsid w:val="005709B2"/>
    <w:rsid w:val="00580E1F"/>
    <w:rsid w:val="00584DE0"/>
    <w:rsid w:val="005863E0"/>
    <w:rsid w:val="005877DA"/>
    <w:rsid w:val="005A3647"/>
    <w:rsid w:val="005C68B9"/>
    <w:rsid w:val="005D3FA7"/>
    <w:rsid w:val="005D4374"/>
    <w:rsid w:val="005D4EC0"/>
    <w:rsid w:val="00603696"/>
    <w:rsid w:val="00604759"/>
    <w:rsid w:val="006203A9"/>
    <w:rsid w:val="00631497"/>
    <w:rsid w:val="006444A3"/>
    <w:rsid w:val="00646C14"/>
    <w:rsid w:val="00655D95"/>
    <w:rsid w:val="006702AD"/>
    <w:rsid w:val="00676BAB"/>
    <w:rsid w:val="00676D4C"/>
    <w:rsid w:val="00677AE1"/>
    <w:rsid w:val="006A0F85"/>
    <w:rsid w:val="006A304A"/>
    <w:rsid w:val="006B027B"/>
    <w:rsid w:val="006B10CD"/>
    <w:rsid w:val="006E1329"/>
    <w:rsid w:val="006E73D8"/>
    <w:rsid w:val="006F784E"/>
    <w:rsid w:val="007018FD"/>
    <w:rsid w:val="007349FF"/>
    <w:rsid w:val="00737FB1"/>
    <w:rsid w:val="0074265A"/>
    <w:rsid w:val="00754105"/>
    <w:rsid w:val="00762EEA"/>
    <w:rsid w:val="00764A05"/>
    <w:rsid w:val="00770B5E"/>
    <w:rsid w:val="00774CAC"/>
    <w:rsid w:val="0078371F"/>
    <w:rsid w:val="00786202"/>
    <w:rsid w:val="007C4150"/>
    <w:rsid w:val="007D42E7"/>
    <w:rsid w:val="007E23A6"/>
    <w:rsid w:val="007E45D6"/>
    <w:rsid w:val="007F09C2"/>
    <w:rsid w:val="00803AC3"/>
    <w:rsid w:val="00804DF8"/>
    <w:rsid w:val="00805206"/>
    <w:rsid w:val="0084008E"/>
    <w:rsid w:val="0084429D"/>
    <w:rsid w:val="0085679B"/>
    <w:rsid w:val="00867A37"/>
    <w:rsid w:val="0087052A"/>
    <w:rsid w:val="00874C2B"/>
    <w:rsid w:val="008759DC"/>
    <w:rsid w:val="0088150F"/>
    <w:rsid w:val="008A215F"/>
    <w:rsid w:val="008A5B67"/>
    <w:rsid w:val="008B02ED"/>
    <w:rsid w:val="008B2A9E"/>
    <w:rsid w:val="008B72CE"/>
    <w:rsid w:val="008C1CF3"/>
    <w:rsid w:val="008E25E3"/>
    <w:rsid w:val="008F2A47"/>
    <w:rsid w:val="008F59D2"/>
    <w:rsid w:val="00906E9E"/>
    <w:rsid w:val="00917813"/>
    <w:rsid w:val="00927F1A"/>
    <w:rsid w:val="0095258F"/>
    <w:rsid w:val="0095271C"/>
    <w:rsid w:val="00963CB0"/>
    <w:rsid w:val="0096497C"/>
    <w:rsid w:val="009651C2"/>
    <w:rsid w:val="00971E9D"/>
    <w:rsid w:val="009725BE"/>
    <w:rsid w:val="0097454C"/>
    <w:rsid w:val="0098791A"/>
    <w:rsid w:val="00991B6A"/>
    <w:rsid w:val="009A41E8"/>
    <w:rsid w:val="009B2215"/>
    <w:rsid w:val="009B540B"/>
    <w:rsid w:val="009C0000"/>
    <w:rsid w:val="009C2231"/>
    <w:rsid w:val="009C490E"/>
    <w:rsid w:val="009C7D67"/>
    <w:rsid w:val="009D2A54"/>
    <w:rsid w:val="009E0A58"/>
    <w:rsid w:val="009E5488"/>
    <w:rsid w:val="00A06623"/>
    <w:rsid w:val="00A105D3"/>
    <w:rsid w:val="00A258ED"/>
    <w:rsid w:val="00A30150"/>
    <w:rsid w:val="00A366B0"/>
    <w:rsid w:val="00A43B4E"/>
    <w:rsid w:val="00A611A1"/>
    <w:rsid w:val="00A627A6"/>
    <w:rsid w:val="00A65B3A"/>
    <w:rsid w:val="00A667EC"/>
    <w:rsid w:val="00A70B56"/>
    <w:rsid w:val="00A73F9C"/>
    <w:rsid w:val="00A74CA6"/>
    <w:rsid w:val="00A75F32"/>
    <w:rsid w:val="00A75FB9"/>
    <w:rsid w:val="00A77756"/>
    <w:rsid w:val="00A83D11"/>
    <w:rsid w:val="00A8417D"/>
    <w:rsid w:val="00A85762"/>
    <w:rsid w:val="00A95687"/>
    <w:rsid w:val="00AB5AB7"/>
    <w:rsid w:val="00AC13F7"/>
    <w:rsid w:val="00AC3BB1"/>
    <w:rsid w:val="00AD295F"/>
    <w:rsid w:val="00AD7D3A"/>
    <w:rsid w:val="00AE0838"/>
    <w:rsid w:val="00AF2E64"/>
    <w:rsid w:val="00AF53B3"/>
    <w:rsid w:val="00B00FA1"/>
    <w:rsid w:val="00B12AB5"/>
    <w:rsid w:val="00B162A4"/>
    <w:rsid w:val="00B16EB4"/>
    <w:rsid w:val="00B278CA"/>
    <w:rsid w:val="00B3190B"/>
    <w:rsid w:val="00B44D53"/>
    <w:rsid w:val="00B468E0"/>
    <w:rsid w:val="00B52A53"/>
    <w:rsid w:val="00B91315"/>
    <w:rsid w:val="00B9219E"/>
    <w:rsid w:val="00B9507F"/>
    <w:rsid w:val="00BA561C"/>
    <w:rsid w:val="00BC4C09"/>
    <w:rsid w:val="00BD25C4"/>
    <w:rsid w:val="00BD2DDE"/>
    <w:rsid w:val="00BD7D48"/>
    <w:rsid w:val="00BE43EA"/>
    <w:rsid w:val="00BF5044"/>
    <w:rsid w:val="00C357C5"/>
    <w:rsid w:val="00C35E1B"/>
    <w:rsid w:val="00C36B2A"/>
    <w:rsid w:val="00C468F3"/>
    <w:rsid w:val="00C579CD"/>
    <w:rsid w:val="00C607FC"/>
    <w:rsid w:val="00C64C46"/>
    <w:rsid w:val="00C77321"/>
    <w:rsid w:val="00C80494"/>
    <w:rsid w:val="00C80D57"/>
    <w:rsid w:val="00C85421"/>
    <w:rsid w:val="00C8639A"/>
    <w:rsid w:val="00C91C2D"/>
    <w:rsid w:val="00C928E7"/>
    <w:rsid w:val="00C92D9A"/>
    <w:rsid w:val="00CA411F"/>
    <w:rsid w:val="00CA4B46"/>
    <w:rsid w:val="00CB0126"/>
    <w:rsid w:val="00CB0794"/>
    <w:rsid w:val="00CB1E3A"/>
    <w:rsid w:val="00CB7955"/>
    <w:rsid w:val="00CD0A00"/>
    <w:rsid w:val="00CE6540"/>
    <w:rsid w:val="00CF0069"/>
    <w:rsid w:val="00D057BE"/>
    <w:rsid w:val="00D11D93"/>
    <w:rsid w:val="00D20D62"/>
    <w:rsid w:val="00D22CCF"/>
    <w:rsid w:val="00D23003"/>
    <w:rsid w:val="00D262B7"/>
    <w:rsid w:val="00D27C3C"/>
    <w:rsid w:val="00D3702C"/>
    <w:rsid w:val="00D411C1"/>
    <w:rsid w:val="00D65EE9"/>
    <w:rsid w:val="00D66861"/>
    <w:rsid w:val="00D66EF2"/>
    <w:rsid w:val="00D67C1A"/>
    <w:rsid w:val="00D71C5A"/>
    <w:rsid w:val="00D8550D"/>
    <w:rsid w:val="00DA4625"/>
    <w:rsid w:val="00DA7454"/>
    <w:rsid w:val="00DC125A"/>
    <w:rsid w:val="00DE1370"/>
    <w:rsid w:val="00DF2D5B"/>
    <w:rsid w:val="00E0158B"/>
    <w:rsid w:val="00E0187E"/>
    <w:rsid w:val="00E11BC5"/>
    <w:rsid w:val="00E164D9"/>
    <w:rsid w:val="00E32A53"/>
    <w:rsid w:val="00E44063"/>
    <w:rsid w:val="00E44EAF"/>
    <w:rsid w:val="00E52674"/>
    <w:rsid w:val="00E5726C"/>
    <w:rsid w:val="00E622D6"/>
    <w:rsid w:val="00E70FCD"/>
    <w:rsid w:val="00E75BCB"/>
    <w:rsid w:val="00E76668"/>
    <w:rsid w:val="00E83CB4"/>
    <w:rsid w:val="00EA4A59"/>
    <w:rsid w:val="00EA4AE2"/>
    <w:rsid w:val="00EA515F"/>
    <w:rsid w:val="00EB12ED"/>
    <w:rsid w:val="00EB78B6"/>
    <w:rsid w:val="00EC7F18"/>
    <w:rsid w:val="00ED0A36"/>
    <w:rsid w:val="00EE5C5B"/>
    <w:rsid w:val="00EF7588"/>
    <w:rsid w:val="00F135E0"/>
    <w:rsid w:val="00F17FF4"/>
    <w:rsid w:val="00F23BF7"/>
    <w:rsid w:val="00F345CA"/>
    <w:rsid w:val="00F419A3"/>
    <w:rsid w:val="00F42A70"/>
    <w:rsid w:val="00F51E09"/>
    <w:rsid w:val="00F5419D"/>
    <w:rsid w:val="00F62149"/>
    <w:rsid w:val="00FA55D6"/>
    <w:rsid w:val="00FB19E0"/>
    <w:rsid w:val="00FB791B"/>
    <w:rsid w:val="00FC13E7"/>
    <w:rsid w:val="00FC689A"/>
    <w:rsid w:val="00FD4E32"/>
    <w:rsid w:val="00FF26C5"/>
    <w:rsid w:val="0129322D"/>
    <w:rsid w:val="012A28BD"/>
    <w:rsid w:val="0130677E"/>
    <w:rsid w:val="01517943"/>
    <w:rsid w:val="015457FE"/>
    <w:rsid w:val="015E1C61"/>
    <w:rsid w:val="01801567"/>
    <w:rsid w:val="01EC5536"/>
    <w:rsid w:val="02223FBD"/>
    <w:rsid w:val="025005C5"/>
    <w:rsid w:val="02FE21DB"/>
    <w:rsid w:val="04324226"/>
    <w:rsid w:val="051E0202"/>
    <w:rsid w:val="05392D95"/>
    <w:rsid w:val="054C4F85"/>
    <w:rsid w:val="05E87F02"/>
    <w:rsid w:val="05F35AE2"/>
    <w:rsid w:val="06085C16"/>
    <w:rsid w:val="063B0884"/>
    <w:rsid w:val="064424ED"/>
    <w:rsid w:val="06912E92"/>
    <w:rsid w:val="06B5358E"/>
    <w:rsid w:val="06D71060"/>
    <w:rsid w:val="070D1C04"/>
    <w:rsid w:val="07831861"/>
    <w:rsid w:val="07A30087"/>
    <w:rsid w:val="07B960A3"/>
    <w:rsid w:val="07E775D3"/>
    <w:rsid w:val="07E94D14"/>
    <w:rsid w:val="07FA78A6"/>
    <w:rsid w:val="0813333D"/>
    <w:rsid w:val="082949AA"/>
    <w:rsid w:val="08332EEA"/>
    <w:rsid w:val="083A5FBF"/>
    <w:rsid w:val="08742766"/>
    <w:rsid w:val="089C0830"/>
    <w:rsid w:val="08C954F5"/>
    <w:rsid w:val="09864BCA"/>
    <w:rsid w:val="09BD5F3C"/>
    <w:rsid w:val="09FB1852"/>
    <w:rsid w:val="09FF1E34"/>
    <w:rsid w:val="0A2A7C4B"/>
    <w:rsid w:val="0A7564CF"/>
    <w:rsid w:val="0A9A4B2B"/>
    <w:rsid w:val="0AEB7BB7"/>
    <w:rsid w:val="0B14282C"/>
    <w:rsid w:val="0B161F7E"/>
    <w:rsid w:val="0B1F4432"/>
    <w:rsid w:val="0B230E63"/>
    <w:rsid w:val="0B355D54"/>
    <w:rsid w:val="0B691F99"/>
    <w:rsid w:val="0C083ED4"/>
    <w:rsid w:val="0C130019"/>
    <w:rsid w:val="0C3D1EB8"/>
    <w:rsid w:val="0C416C3C"/>
    <w:rsid w:val="0C594818"/>
    <w:rsid w:val="0CC0168E"/>
    <w:rsid w:val="0CF752C3"/>
    <w:rsid w:val="0D1B1ACD"/>
    <w:rsid w:val="0D207D7E"/>
    <w:rsid w:val="0D676AC1"/>
    <w:rsid w:val="0D7A5502"/>
    <w:rsid w:val="0D8F6CFA"/>
    <w:rsid w:val="0DFA6817"/>
    <w:rsid w:val="0E6F005F"/>
    <w:rsid w:val="0E714075"/>
    <w:rsid w:val="0E8649CF"/>
    <w:rsid w:val="0EEA4A03"/>
    <w:rsid w:val="0F0247C9"/>
    <w:rsid w:val="0FA879D3"/>
    <w:rsid w:val="0FB81855"/>
    <w:rsid w:val="10305655"/>
    <w:rsid w:val="10682062"/>
    <w:rsid w:val="107541F3"/>
    <w:rsid w:val="107C1169"/>
    <w:rsid w:val="107C46D7"/>
    <w:rsid w:val="107C62CA"/>
    <w:rsid w:val="108F7ED4"/>
    <w:rsid w:val="109D699D"/>
    <w:rsid w:val="10BC27CF"/>
    <w:rsid w:val="10EC2543"/>
    <w:rsid w:val="11127147"/>
    <w:rsid w:val="127A214C"/>
    <w:rsid w:val="129F4701"/>
    <w:rsid w:val="12C0787B"/>
    <w:rsid w:val="12E41216"/>
    <w:rsid w:val="12FE7EC7"/>
    <w:rsid w:val="13533965"/>
    <w:rsid w:val="13551672"/>
    <w:rsid w:val="13924556"/>
    <w:rsid w:val="139F127C"/>
    <w:rsid w:val="14163243"/>
    <w:rsid w:val="14576EEE"/>
    <w:rsid w:val="14790C8B"/>
    <w:rsid w:val="14A64372"/>
    <w:rsid w:val="14B13614"/>
    <w:rsid w:val="14D60C3C"/>
    <w:rsid w:val="151417DA"/>
    <w:rsid w:val="151436FD"/>
    <w:rsid w:val="15291644"/>
    <w:rsid w:val="15853066"/>
    <w:rsid w:val="15922D57"/>
    <w:rsid w:val="15E07D46"/>
    <w:rsid w:val="16102B35"/>
    <w:rsid w:val="170200EA"/>
    <w:rsid w:val="17033615"/>
    <w:rsid w:val="171F505E"/>
    <w:rsid w:val="172D0D7B"/>
    <w:rsid w:val="17371AF6"/>
    <w:rsid w:val="17D87BC0"/>
    <w:rsid w:val="17DA092B"/>
    <w:rsid w:val="17DB4259"/>
    <w:rsid w:val="17F1371B"/>
    <w:rsid w:val="183606FA"/>
    <w:rsid w:val="185B672B"/>
    <w:rsid w:val="18CB084B"/>
    <w:rsid w:val="190C756C"/>
    <w:rsid w:val="19326B55"/>
    <w:rsid w:val="195B4191"/>
    <w:rsid w:val="19D53BA5"/>
    <w:rsid w:val="1A5D3725"/>
    <w:rsid w:val="1AAB0024"/>
    <w:rsid w:val="1AE63A6C"/>
    <w:rsid w:val="1AE844C5"/>
    <w:rsid w:val="1B033225"/>
    <w:rsid w:val="1B0B3B0E"/>
    <w:rsid w:val="1B900BDC"/>
    <w:rsid w:val="1C2E454B"/>
    <w:rsid w:val="1CB87339"/>
    <w:rsid w:val="1D1F5123"/>
    <w:rsid w:val="1D453326"/>
    <w:rsid w:val="1D7606A4"/>
    <w:rsid w:val="1E1A458C"/>
    <w:rsid w:val="1F061C4D"/>
    <w:rsid w:val="1F835473"/>
    <w:rsid w:val="1FA957C6"/>
    <w:rsid w:val="1FAE3131"/>
    <w:rsid w:val="1FC71056"/>
    <w:rsid w:val="1FDD7430"/>
    <w:rsid w:val="1FF9341A"/>
    <w:rsid w:val="206016CD"/>
    <w:rsid w:val="210C1A01"/>
    <w:rsid w:val="211A595D"/>
    <w:rsid w:val="212240B6"/>
    <w:rsid w:val="21CD729A"/>
    <w:rsid w:val="21CF67F4"/>
    <w:rsid w:val="21F67B25"/>
    <w:rsid w:val="226850F3"/>
    <w:rsid w:val="227E0A7B"/>
    <w:rsid w:val="22C13051"/>
    <w:rsid w:val="2358574F"/>
    <w:rsid w:val="23712F5B"/>
    <w:rsid w:val="23D11ED9"/>
    <w:rsid w:val="23DB4E55"/>
    <w:rsid w:val="241F58C5"/>
    <w:rsid w:val="246D5A4B"/>
    <w:rsid w:val="24792598"/>
    <w:rsid w:val="247C1D79"/>
    <w:rsid w:val="24CB49F8"/>
    <w:rsid w:val="250B4C45"/>
    <w:rsid w:val="25381017"/>
    <w:rsid w:val="25507FC0"/>
    <w:rsid w:val="255B65F2"/>
    <w:rsid w:val="25627BDE"/>
    <w:rsid w:val="25A651CD"/>
    <w:rsid w:val="25A90C0E"/>
    <w:rsid w:val="25CA5D52"/>
    <w:rsid w:val="260858F8"/>
    <w:rsid w:val="260E701B"/>
    <w:rsid w:val="264055EA"/>
    <w:rsid w:val="26613C06"/>
    <w:rsid w:val="26857FA9"/>
    <w:rsid w:val="26924756"/>
    <w:rsid w:val="26962BAD"/>
    <w:rsid w:val="26A74A7E"/>
    <w:rsid w:val="270439FC"/>
    <w:rsid w:val="274E2D73"/>
    <w:rsid w:val="2766554B"/>
    <w:rsid w:val="27955E78"/>
    <w:rsid w:val="280B41DF"/>
    <w:rsid w:val="28126944"/>
    <w:rsid w:val="283D2CD0"/>
    <w:rsid w:val="285225C3"/>
    <w:rsid w:val="28575012"/>
    <w:rsid w:val="28913E9A"/>
    <w:rsid w:val="289F61D3"/>
    <w:rsid w:val="28C1211B"/>
    <w:rsid w:val="28C92402"/>
    <w:rsid w:val="28CF7C6D"/>
    <w:rsid w:val="29BA4AA9"/>
    <w:rsid w:val="29EF2132"/>
    <w:rsid w:val="2A040543"/>
    <w:rsid w:val="2A4B266C"/>
    <w:rsid w:val="2AAC7EB2"/>
    <w:rsid w:val="2AC05C0B"/>
    <w:rsid w:val="2AE44BC2"/>
    <w:rsid w:val="2B243D38"/>
    <w:rsid w:val="2B3758CC"/>
    <w:rsid w:val="2B3B360F"/>
    <w:rsid w:val="2B9A7C1A"/>
    <w:rsid w:val="2BA123B5"/>
    <w:rsid w:val="2BA44FCF"/>
    <w:rsid w:val="2BCC2A9E"/>
    <w:rsid w:val="2C222737"/>
    <w:rsid w:val="2C254B1A"/>
    <w:rsid w:val="2C3047F5"/>
    <w:rsid w:val="2C541D79"/>
    <w:rsid w:val="2C967C57"/>
    <w:rsid w:val="2CE33644"/>
    <w:rsid w:val="2D2C3E45"/>
    <w:rsid w:val="2D585A47"/>
    <w:rsid w:val="2D7B3BC0"/>
    <w:rsid w:val="2DF306B5"/>
    <w:rsid w:val="2E1217F3"/>
    <w:rsid w:val="2E321026"/>
    <w:rsid w:val="2E4C4D68"/>
    <w:rsid w:val="2E720CC6"/>
    <w:rsid w:val="2E8539F8"/>
    <w:rsid w:val="2EC47BBE"/>
    <w:rsid w:val="2F2025D6"/>
    <w:rsid w:val="2F474ECB"/>
    <w:rsid w:val="2FAC3595"/>
    <w:rsid w:val="2FAD4176"/>
    <w:rsid w:val="2FB84E63"/>
    <w:rsid w:val="2FCE1E2C"/>
    <w:rsid w:val="2FD62EDA"/>
    <w:rsid w:val="2FDE1A5B"/>
    <w:rsid w:val="2FE13660"/>
    <w:rsid w:val="30012D4D"/>
    <w:rsid w:val="30221D4F"/>
    <w:rsid w:val="305F1531"/>
    <w:rsid w:val="309E5AD2"/>
    <w:rsid w:val="310A074D"/>
    <w:rsid w:val="311947D1"/>
    <w:rsid w:val="312B1AF4"/>
    <w:rsid w:val="3166515D"/>
    <w:rsid w:val="31B978F2"/>
    <w:rsid w:val="31CF1D43"/>
    <w:rsid w:val="321447E6"/>
    <w:rsid w:val="326C0605"/>
    <w:rsid w:val="32712442"/>
    <w:rsid w:val="327D6BE7"/>
    <w:rsid w:val="32932D3F"/>
    <w:rsid w:val="32FD73FC"/>
    <w:rsid w:val="32FE389E"/>
    <w:rsid w:val="33381756"/>
    <w:rsid w:val="33414383"/>
    <w:rsid w:val="337E09F0"/>
    <w:rsid w:val="33B757FC"/>
    <w:rsid w:val="34D73E60"/>
    <w:rsid w:val="34E541F4"/>
    <w:rsid w:val="34EA4900"/>
    <w:rsid w:val="35174E7D"/>
    <w:rsid w:val="353D7F83"/>
    <w:rsid w:val="3553070C"/>
    <w:rsid w:val="35C65509"/>
    <w:rsid w:val="35D50E3D"/>
    <w:rsid w:val="35D579E0"/>
    <w:rsid w:val="363C0D56"/>
    <w:rsid w:val="3649460E"/>
    <w:rsid w:val="369D1175"/>
    <w:rsid w:val="36D02DAA"/>
    <w:rsid w:val="36D8249B"/>
    <w:rsid w:val="370C3802"/>
    <w:rsid w:val="37C4673A"/>
    <w:rsid w:val="37CE3F1C"/>
    <w:rsid w:val="37F32068"/>
    <w:rsid w:val="385777EA"/>
    <w:rsid w:val="38955E15"/>
    <w:rsid w:val="38DA212B"/>
    <w:rsid w:val="391D4354"/>
    <w:rsid w:val="3987268B"/>
    <w:rsid w:val="39A74036"/>
    <w:rsid w:val="39B60365"/>
    <w:rsid w:val="39E146FA"/>
    <w:rsid w:val="39F315FF"/>
    <w:rsid w:val="3A3F749F"/>
    <w:rsid w:val="3A872A17"/>
    <w:rsid w:val="3A9C7584"/>
    <w:rsid w:val="3AA27206"/>
    <w:rsid w:val="3AF834CA"/>
    <w:rsid w:val="3B1F0C06"/>
    <w:rsid w:val="3B471EB9"/>
    <w:rsid w:val="3B685AB4"/>
    <w:rsid w:val="3BEC625F"/>
    <w:rsid w:val="3C050638"/>
    <w:rsid w:val="3CB16209"/>
    <w:rsid w:val="3CCF41DA"/>
    <w:rsid w:val="3D307712"/>
    <w:rsid w:val="3D3E2FB3"/>
    <w:rsid w:val="3D7A7DE4"/>
    <w:rsid w:val="3D8E2726"/>
    <w:rsid w:val="3DB6459A"/>
    <w:rsid w:val="3E06185A"/>
    <w:rsid w:val="3E462DB9"/>
    <w:rsid w:val="3E547609"/>
    <w:rsid w:val="3EED58F2"/>
    <w:rsid w:val="3F0145A1"/>
    <w:rsid w:val="3F80537F"/>
    <w:rsid w:val="3FCF2CC8"/>
    <w:rsid w:val="3FD34BE0"/>
    <w:rsid w:val="3FFE103E"/>
    <w:rsid w:val="40EE6E26"/>
    <w:rsid w:val="41087697"/>
    <w:rsid w:val="41270BA1"/>
    <w:rsid w:val="41553415"/>
    <w:rsid w:val="41784B0C"/>
    <w:rsid w:val="41960D0B"/>
    <w:rsid w:val="41B25E54"/>
    <w:rsid w:val="41F41FCA"/>
    <w:rsid w:val="42122EC7"/>
    <w:rsid w:val="421612A8"/>
    <w:rsid w:val="42C47F1D"/>
    <w:rsid w:val="43731028"/>
    <w:rsid w:val="43D155F7"/>
    <w:rsid w:val="43D9356D"/>
    <w:rsid w:val="44CA6BD4"/>
    <w:rsid w:val="45A742FB"/>
    <w:rsid w:val="45B30735"/>
    <w:rsid w:val="45B64B11"/>
    <w:rsid w:val="45D534FC"/>
    <w:rsid w:val="46000DE9"/>
    <w:rsid w:val="46D202F4"/>
    <w:rsid w:val="47022EDB"/>
    <w:rsid w:val="472978C5"/>
    <w:rsid w:val="47580DEE"/>
    <w:rsid w:val="477617F3"/>
    <w:rsid w:val="4791748B"/>
    <w:rsid w:val="47DE7B5D"/>
    <w:rsid w:val="481234B7"/>
    <w:rsid w:val="481A2BE5"/>
    <w:rsid w:val="482252DB"/>
    <w:rsid w:val="48494818"/>
    <w:rsid w:val="488B7912"/>
    <w:rsid w:val="492D386C"/>
    <w:rsid w:val="49427EC0"/>
    <w:rsid w:val="496164DE"/>
    <w:rsid w:val="498956A0"/>
    <w:rsid w:val="499D39B7"/>
    <w:rsid w:val="4A050F20"/>
    <w:rsid w:val="4A2444EF"/>
    <w:rsid w:val="4A2B5F01"/>
    <w:rsid w:val="4A5D49C2"/>
    <w:rsid w:val="4AA82E5E"/>
    <w:rsid w:val="4AC1624D"/>
    <w:rsid w:val="4B176A15"/>
    <w:rsid w:val="4B3D6AD7"/>
    <w:rsid w:val="4B4D56C7"/>
    <w:rsid w:val="4B5160DF"/>
    <w:rsid w:val="4BBA6205"/>
    <w:rsid w:val="4BDF2953"/>
    <w:rsid w:val="4C246951"/>
    <w:rsid w:val="4C36089D"/>
    <w:rsid w:val="4CD07C03"/>
    <w:rsid w:val="4CDD7C2A"/>
    <w:rsid w:val="4CE27B44"/>
    <w:rsid w:val="4D090A1F"/>
    <w:rsid w:val="4D6939A8"/>
    <w:rsid w:val="4D7E752B"/>
    <w:rsid w:val="4D891B60"/>
    <w:rsid w:val="4D9D0D0B"/>
    <w:rsid w:val="4DB047FB"/>
    <w:rsid w:val="4DE17521"/>
    <w:rsid w:val="4DF7798D"/>
    <w:rsid w:val="4E015976"/>
    <w:rsid w:val="4E2631CA"/>
    <w:rsid w:val="4E416971"/>
    <w:rsid w:val="4EE05F08"/>
    <w:rsid w:val="4F1B0EDE"/>
    <w:rsid w:val="4F2C4D5F"/>
    <w:rsid w:val="4F4B4BDC"/>
    <w:rsid w:val="4FB45613"/>
    <w:rsid w:val="504C1875"/>
    <w:rsid w:val="50787C3D"/>
    <w:rsid w:val="512F7C54"/>
    <w:rsid w:val="514008B9"/>
    <w:rsid w:val="516C3F67"/>
    <w:rsid w:val="51894696"/>
    <w:rsid w:val="51C657BD"/>
    <w:rsid w:val="52626C7B"/>
    <w:rsid w:val="52B00828"/>
    <w:rsid w:val="52BF2FD2"/>
    <w:rsid w:val="52F12F7E"/>
    <w:rsid w:val="533A4FA5"/>
    <w:rsid w:val="53884308"/>
    <w:rsid w:val="53F80B56"/>
    <w:rsid w:val="543B7420"/>
    <w:rsid w:val="544B3D2F"/>
    <w:rsid w:val="546B5E85"/>
    <w:rsid w:val="54717ADA"/>
    <w:rsid w:val="548D40D1"/>
    <w:rsid w:val="54977258"/>
    <w:rsid w:val="54B418F9"/>
    <w:rsid w:val="54FC07F6"/>
    <w:rsid w:val="55116550"/>
    <w:rsid w:val="55C37BD9"/>
    <w:rsid w:val="55F0720D"/>
    <w:rsid w:val="5615689C"/>
    <w:rsid w:val="5618365D"/>
    <w:rsid w:val="562464C8"/>
    <w:rsid w:val="5652536C"/>
    <w:rsid w:val="5692584C"/>
    <w:rsid w:val="570B4B06"/>
    <w:rsid w:val="574F0B75"/>
    <w:rsid w:val="57677231"/>
    <w:rsid w:val="57851587"/>
    <w:rsid w:val="57AD2D09"/>
    <w:rsid w:val="57BC0741"/>
    <w:rsid w:val="57C02EF8"/>
    <w:rsid w:val="57D61C71"/>
    <w:rsid w:val="57E54805"/>
    <w:rsid w:val="57FC6527"/>
    <w:rsid w:val="5809221B"/>
    <w:rsid w:val="58B126DC"/>
    <w:rsid w:val="58BE629F"/>
    <w:rsid w:val="58EE3AE1"/>
    <w:rsid w:val="5929549A"/>
    <w:rsid w:val="598108E3"/>
    <w:rsid w:val="598A0DCA"/>
    <w:rsid w:val="59A1140E"/>
    <w:rsid w:val="59DA2B97"/>
    <w:rsid w:val="5A1D3E36"/>
    <w:rsid w:val="5AB24709"/>
    <w:rsid w:val="5AD26C68"/>
    <w:rsid w:val="5AE6622D"/>
    <w:rsid w:val="5B19733C"/>
    <w:rsid w:val="5B6F7C89"/>
    <w:rsid w:val="5C3B55B1"/>
    <w:rsid w:val="5C6A3C64"/>
    <w:rsid w:val="5CA0005D"/>
    <w:rsid w:val="5CC52489"/>
    <w:rsid w:val="5CD43725"/>
    <w:rsid w:val="5CDA23D8"/>
    <w:rsid w:val="5D164037"/>
    <w:rsid w:val="5D3F304D"/>
    <w:rsid w:val="5D620A7A"/>
    <w:rsid w:val="5DF4449A"/>
    <w:rsid w:val="5E0750C4"/>
    <w:rsid w:val="5E0D119A"/>
    <w:rsid w:val="5E916AC6"/>
    <w:rsid w:val="5EF87CC9"/>
    <w:rsid w:val="5F5866DE"/>
    <w:rsid w:val="5F7D503A"/>
    <w:rsid w:val="5FF34165"/>
    <w:rsid w:val="60755113"/>
    <w:rsid w:val="60793D93"/>
    <w:rsid w:val="60D85903"/>
    <w:rsid w:val="60EC6236"/>
    <w:rsid w:val="61094D40"/>
    <w:rsid w:val="610A0366"/>
    <w:rsid w:val="612C57E9"/>
    <w:rsid w:val="613C7BDB"/>
    <w:rsid w:val="614535C6"/>
    <w:rsid w:val="624E486A"/>
    <w:rsid w:val="62BE453A"/>
    <w:rsid w:val="630118EA"/>
    <w:rsid w:val="630C7BA0"/>
    <w:rsid w:val="63371C25"/>
    <w:rsid w:val="633B010B"/>
    <w:rsid w:val="636F2A29"/>
    <w:rsid w:val="63ED197A"/>
    <w:rsid w:val="63F174C9"/>
    <w:rsid w:val="63FD7178"/>
    <w:rsid w:val="6401024A"/>
    <w:rsid w:val="64720D20"/>
    <w:rsid w:val="649447AF"/>
    <w:rsid w:val="65774B30"/>
    <w:rsid w:val="658C0F02"/>
    <w:rsid w:val="65944A84"/>
    <w:rsid w:val="65F432D0"/>
    <w:rsid w:val="664A412A"/>
    <w:rsid w:val="664C2FA5"/>
    <w:rsid w:val="66874DE1"/>
    <w:rsid w:val="66971110"/>
    <w:rsid w:val="66A94262"/>
    <w:rsid w:val="66B141AA"/>
    <w:rsid w:val="670E7135"/>
    <w:rsid w:val="675E5F14"/>
    <w:rsid w:val="67C016B8"/>
    <w:rsid w:val="67E52334"/>
    <w:rsid w:val="67FC7620"/>
    <w:rsid w:val="68394C10"/>
    <w:rsid w:val="686314D3"/>
    <w:rsid w:val="686C02FC"/>
    <w:rsid w:val="68856C97"/>
    <w:rsid w:val="68BA6E39"/>
    <w:rsid w:val="68CB644C"/>
    <w:rsid w:val="68F23C9B"/>
    <w:rsid w:val="69564A2B"/>
    <w:rsid w:val="69B538EF"/>
    <w:rsid w:val="69E000EB"/>
    <w:rsid w:val="6A2E5B11"/>
    <w:rsid w:val="6A390B8D"/>
    <w:rsid w:val="6A5B7E05"/>
    <w:rsid w:val="6A7458BA"/>
    <w:rsid w:val="6A811D8D"/>
    <w:rsid w:val="6AC73ACD"/>
    <w:rsid w:val="6AD376D5"/>
    <w:rsid w:val="6B030B70"/>
    <w:rsid w:val="6B15664E"/>
    <w:rsid w:val="6B567508"/>
    <w:rsid w:val="6B5E5ABE"/>
    <w:rsid w:val="6B606252"/>
    <w:rsid w:val="6B6934B6"/>
    <w:rsid w:val="6B732953"/>
    <w:rsid w:val="6BC6403C"/>
    <w:rsid w:val="6C257A09"/>
    <w:rsid w:val="6C434CBB"/>
    <w:rsid w:val="6C5C5FB4"/>
    <w:rsid w:val="6C730FB0"/>
    <w:rsid w:val="6D2B3C26"/>
    <w:rsid w:val="6D2B6797"/>
    <w:rsid w:val="6E030B68"/>
    <w:rsid w:val="6E220A57"/>
    <w:rsid w:val="6E456AA4"/>
    <w:rsid w:val="6E4E2536"/>
    <w:rsid w:val="6E57154D"/>
    <w:rsid w:val="6E7755F0"/>
    <w:rsid w:val="6E7A15D3"/>
    <w:rsid w:val="6E891568"/>
    <w:rsid w:val="6EC16F54"/>
    <w:rsid w:val="6F0E7CBF"/>
    <w:rsid w:val="6F936E47"/>
    <w:rsid w:val="6FFF1EAC"/>
    <w:rsid w:val="702E2570"/>
    <w:rsid w:val="704E1F09"/>
    <w:rsid w:val="707936F0"/>
    <w:rsid w:val="709241B4"/>
    <w:rsid w:val="70E63312"/>
    <w:rsid w:val="70FD77FD"/>
    <w:rsid w:val="713624A6"/>
    <w:rsid w:val="713A59F6"/>
    <w:rsid w:val="71837B47"/>
    <w:rsid w:val="71B45453"/>
    <w:rsid w:val="71DB23D6"/>
    <w:rsid w:val="726357A8"/>
    <w:rsid w:val="72855626"/>
    <w:rsid w:val="72992EE7"/>
    <w:rsid w:val="736E078C"/>
    <w:rsid w:val="737E1667"/>
    <w:rsid w:val="742E30E3"/>
    <w:rsid w:val="74686DF8"/>
    <w:rsid w:val="74893E7C"/>
    <w:rsid w:val="74BF26C7"/>
    <w:rsid w:val="74E37836"/>
    <w:rsid w:val="74F74AD5"/>
    <w:rsid w:val="75000992"/>
    <w:rsid w:val="75093ADE"/>
    <w:rsid w:val="750A6487"/>
    <w:rsid w:val="757A2196"/>
    <w:rsid w:val="757A2F1F"/>
    <w:rsid w:val="75C60DC7"/>
    <w:rsid w:val="75C86011"/>
    <w:rsid w:val="75CB24B4"/>
    <w:rsid w:val="76470ECC"/>
    <w:rsid w:val="764F753B"/>
    <w:rsid w:val="767D5E56"/>
    <w:rsid w:val="76D7005C"/>
    <w:rsid w:val="77430E7A"/>
    <w:rsid w:val="777865D6"/>
    <w:rsid w:val="77894575"/>
    <w:rsid w:val="77EB51A8"/>
    <w:rsid w:val="77F96D63"/>
    <w:rsid w:val="77FC0CC4"/>
    <w:rsid w:val="77FC2B1D"/>
    <w:rsid w:val="781006C4"/>
    <w:rsid w:val="784A1CEC"/>
    <w:rsid w:val="788F71E3"/>
    <w:rsid w:val="789A43FF"/>
    <w:rsid w:val="789C0F55"/>
    <w:rsid w:val="78A91DF1"/>
    <w:rsid w:val="78AA2905"/>
    <w:rsid w:val="78CB11E2"/>
    <w:rsid w:val="797D5388"/>
    <w:rsid w:val="79BA116F"/>
    <w:rsid w:val="7A435FA4"/>
    <w:rsid w:val="7A671061"/>
    <w:rsid w:val="7A7A445B"/>
    <w:rsid w:val="7ACA7190"/>
    <w:rsid w:val="7BB773AC"/>
    <w:rsid w:val="7BB87930"/>
    <w:rsid w:val="7BED27A7"/>
    <w:rsid w:val="7C042B76"/>
    <w:rsid w:val="7C0C6AD3"/>
    <w:rsid w:val="7C25633B"/>
    <w:rsid w:val="7C63164A"/>
    <w:rsid w:val="7C8A4E29"/>
    <w:rsid w:val="7D0A10C5"/>
    <w:rsid w:val="7D124D51"/>
    <w:rsid w:val="7DAE3396"/>
    <w:rsid w:val="7DBE58DA"/>
    <w:rsid w:val="7DD97964"/>
    <w:rsid w:val="7E254A44"/>
    <w:rsid w:val="7EA07790"/>
    <w:rsid w:val="7ED075AA"/>
    <w:rsid w:val="7ED26C70"/>
    <w:rsid w:val="7EF943DD"/>
    <w:rsid w:val="7F05749E"/>
    <w:rsid w:val="7F4F5A09"/>
    <w:rsid w:val="7F9001AA"/>
    <w:rsid w:val="7FC6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qFormat="1"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right="41"/>
      <w:jc w:val="center"/>
      <w:outlineLvl w:val="1"/>
    </w:pPr>
    <w:rPr>
      <w:rFonts w:ascii="宋体" w:hAnsi="宋体" w:eastAsia="宋体" w:cs="宋体"/>
      <w:sz w:val="36"/>
      <w:szCs w:val="36"/>
      <w:lang w:val="zh-CN" w:eastAsia="zh-CN" w:bidi="zh-CN"/>
    </w:rPr>
  </w:style>
  <w:style w:type="character" w:default="1" w:styleId="10">
    <w:name w:val="Default Paragraph Font"/>
    <w:semiHidden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locked/>
    <w:uiPriority w:val="99"/>
    <w:pPr>
      <w:jc w:val="left"/>
    </w:pPr>
  </w:style>
  <w:style w:type="paragraph" w:styleId="4">
    <w:name w:val="Body Text Indent"/>
    <w:basedOn w:val="1"/>
    <w:link w:val="13"/>
    <w:qFormat/>
    <w:uiPriority w:val="99"/>
    <w:pPr>
      <w:ind w:firstLine="600" w:firstLineChars="200"/>
    </w:pPr>
    <w:rPr>
      <w:kern w:val="0"/>
      <w:sz w:val="24"/>
    </w:rPr>
  </w:style>
  <w:style w:type="paragraph" w:styleId="5">
    <w:name w:val="Balloon Text"/>
    <w:basedOn w:val="1"/>
    <w:link w:val="14"/>
    <w:semiHidden/>
    <w:qFormat/>
    <w:uiPriority w:val="99"/>
    <w:rPr>
      <w:kern w:val="0"/>
      <w:sz w:val="2"/>
      <w:szCs w:val="20"/>
    </w:rPr>
  </w:style>
  <w:style w:type="paragraph" w:styleId="6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7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8">
    <w:name w:val="Normal (Web)"/>
    <w:basedOn w:val="1"/>
    <w:semiHidden/>
    <w:unhideWhenUsed/>
    <w:qFormat/>
    <w:lock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page number"/>
    <w:basedOn w:val="10"/>
    <w:qFormat/>
    <w:uiPriority w:val="99"/>
    <w:rPr>
      <w:rFonts w:cs="Times New Roman"/>
    </w:rPr>
  </w:style>
  <w:style w:type="character" w:styleId="12">
    <w:name w:val="Hyperlink"/>
    <w:basedOn w:val="10"/>
    <w:qFormat/>
    <w:uiPriority w:val="99"/>
    <w:rPr>
      <w:rFonts w:cs="Times New Roman"/>
      <w:color w:val="0000FF"/>
      <w:u w:val="single"/>
    </w:rPr>
  </w:style>
  <w:style w:type="character" w:customStyle="1" w:styleId="13">
    <w:name w:val="Body Text Indent Char"/>
    <w:basedOn w:val="10"/>
    <w:link w:val="4"/>
    <w:semiHidden/>
    <w:qFormat/>
    <w:locked/>
    <w:uiPriority w:val="99"/>
    <w:rPr>
      <w:rFonts w:cs="Times New Roman"/>
      <w:sz w:val="24"/>
    </w:rPr>
  </w:style>
  <w:style w:type="character" w:customStyle="1" w:styleId="14">
    <w:name w:val="Balloon Text Char"/>
    <w:basedOn w:val="10"/>
    <w:link w:val="5"/>
    <w:semiHidden/>
    <w:qFormat/>
    <w:locked/>
    <w:uiPriority w:val="99"/>
    <w:rPr>
      <w:rFonts w:cs="Times New Roman"/>
      <w:sz w:val="2"/>
    </w:rPr>
  </w:style>
  <w:style w:type="character" w:customStyle="1" w:styleId="15">
    <w:name w:val="Footer Char"/>
    <w:basedOn w:val="10"/>
    <w:link w:val="6"/>
    <w:semiHidden/>
    <w:qFormat/>
    <w:locked/>
    <w:uiPriority w:val="99"/>
    <w:rPr>
      <w:rFonts w:cs="Times New Roman"/>
      <w:sz w:val="18"/>
    </w:rPr>
  </w:style>
  <w:style w:type="character" w:customStyle="1" w:styleId="16">
    <w:name w:val="Header Char"/>
    <w:basedOn w:val="10"/>
    <w:link w:val="7"/>
    <w:semiHidden/>
    <w:qFormat/>
    <w:locked/>
    <w:uiPriority w:val="99"/>
    <w:rPr>
      <w:rFonts w:cs="Times New Roman"/>
      <w:sz w:val="18"/>
    </w:rPr>
  </w:style>
  <w:style w:type="paragraph" w:customStyle="1" w:styleId="17">
    <w:name w:val="公文正文"/>
    <w:basedOn w:val="1"/>
    <w:qFormat/>
    <w:uiPriority w:val="99"/>
    <w:pPr>
      <w:ind w:firstLine="640"/>
    </w:pPr>
    <w:rPr>
      <w:rFonts w:eastAsia="仿宋_GB2312"/>
      <w:sz w:val="32"/>
      <w:szCs w:val="20"/>
    </w:rPr>
  </w:style>
  <w:style w:type="character" w:customStyle="1" w:styleId="18">
    <w:name w:val="font31"/>
    <w:basedOn w:val="10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9">
    <w:name w:val="font11"/>
    <w:basedOn w:val="10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  <w:vertAlign w:val="superscript"/>
    </w:rPr>
  </w:style>
  <w:style w:type="character" w:customStyle="1" w:styleId="20">
    <w:name w:val="font0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  <w:style w:type="character" w:customStyle="1" w:styleId="21">
    <w:name w:val="font2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22">
    <w:name w:val="Table Paragraph"/>
    <w:basedOn w:val="1"/>
    <w:qFormat/>
    <w:uiPriority w:val="1"/>
    <w:rPr>
      <w:rFonts w:ascii="仿宋_GB2312" w:hAnsi="仿宋_GB2312" w:eastAsia="仿宋_GB2312" w:cs="仿宋_GB231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11</Pages>
  <Words>5603</Words>
  <Characters>8162</Characters>
  <Lines>0</Lines>
  <Paragraphs>0</Paragraphs>
  <TotalTime>13</TotalTime>
  <ScaleCrop>false</ScaleCrop>
  <LinksUpToDate>false</LinksUpToDate>
  <CharactersWithSpaces>8371</CharactersWithSpaces>
  <Application>WPS Office_11.1.0.14177_F1E327BC-269C-435d-A152-05C5408002CA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2015-04-28T00:51:00Z</dcterms:created>
  <dc:creator>Administrator</dc:creator>
  <cp:lastModifiedBy>陈敏</cp:lastModifiedBy>
  <cp:lastPrinted>2023-02-27T01:28:00Z</cp:lastPrinted>
  <dcterms:modified xsi:type="dcterms:W3CDTF">2023-06-09T07:22:09Z</dcterms:modified>
  <dc:title>高盈公寓2幢02室等2宗商业房产企业自行招租方案</dc:title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2052-11.1.0.14177</vt:lpwstr>
  </property>
  <property fmtid="{D5CDD505-2E9C-101B-9397-08002B2CF9AE}" pid="3" name="ICV">
    <vt:lpwstr>BAC26611F6454A1097F46353150B287F_13</vt:lpwstr>
  </property>
</Properties>
</file>