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line="560" w:lineRule="exact"/>
        <w:ind w:firstLine="0" w:firstLineChars="0"/>
        <w:rPr>
          <w:rFonts w:hint="eastAsia" w:ascii="仿宋_GB2312" w:hAnsi="宋体" w:eastAsia="仿宋_GB2312"/>
          <w:sz w:val="32"/>
          <w:szCs w:val="32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="仿宋_GB2312" w:hAnsi="宋体" w:eastAsia="仿宋_GB2312"/>
          <w:sz w:val="32"/>
          <w:szCs w:val="32"/>
          <w:highlight w:val="none"/>
          <w:lang w:val="en-US" w:eastAsia="zh-CN"/>
        </w:rPr>
        <w:t>附件</w:t>
      </w:r>
    </w:p>
    <w:p>
      <w:pPr>
        <w:spacing w:line="560" w:lineRule="exact"/>
        <w:ind w:firstLine="3200" w:firstLineChars="1000"/>
        <w:rPr>
          <w:rFonts w:hint="eastAsia" w:ascii="仿宋_GB2312" w:hAnsi="宋体" w:eastAsia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  <w:highlight w:val="none"/>
          <w:lang w:val="en-US" w:eastAsia="zh-CN"/>
        </w:rPr>
        <w:t>房源明细表</w:t>
      </w:r>
    </w:p>
    <w:tbl>
      <w:tblPr>
        <w:tblStyle w:val="7"/>
        <w:tblW w:w="9780" w:type="dxa"/>
        <w:tblInd w:w="-51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5"/>
        <w:gridCol w:w="1260"/>
        <w:gridCol w:w="705"/>
        <w:gridCol w:w="825"/>
        <w:gridCol w:w="1095"/>
        <w:gridCol w:w="1335"/>
        <w:gridCol w:w="1110"/>
        <w:gridCol w:w="1310"/>
        <w:gridCol w:w="134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小区名称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幢号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室号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总建筑面积(㎡）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租期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月租金评估价（元）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月租金（元）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上美小区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203A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49.06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3个月-3年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拎包入住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上美小区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203B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74.24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3个月-3年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拎包入住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上美小区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203C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62.6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3个月-3年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1400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拎包入住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芳景大厦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1302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78.45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3个月-3年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2125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宏嘉大厦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501A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81.35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3个月-1年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1700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拎包入住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宏嘉大厦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501B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65.36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3个月-1年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1400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拎包入住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宏嘉大厦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503A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60.2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3个月-1年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拎包入住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宏嘉大厦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503B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66.38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3个月-1年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拎包入住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宏嘉大厦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503C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59.66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3个月-1年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拎包入住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宏嘉大厦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1502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147.54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3个月-1年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3200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拎包入住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宏嘉大厦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1503A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60.2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3个月-1年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拎包入住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宏嘉大厦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1503B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66.38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3个月-1年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1400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拎包入住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宏嘉大厦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1503C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59.66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3个月-1年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拎包入住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宏嘉大厦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1504A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60.19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3个月-1年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拎包入住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宏嘉大厦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1504B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66.19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3个月-1年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1400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拎包入住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宏嘉大厦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1504C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59.85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3个月-1年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拎包入住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合计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1117.31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24225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24825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spacing w:line="560" w:lineRule="exact"/>
        <w:ind w:firstLine="2880" w:firstLineChars="900"/>
        <w:rPr>
          <w:rFonts w:hint="eastAsia" w:ascii="仿宋_GB2312" w:hAnsi="宋体" w:eastAsia="仿宋_GB2312"/>
          <w:sz w:val="32"/>
          <w:szCs w:val="32"/>
          <w:lang w:val="en-US" w:eastAsia="zh-CN"/>
        </w:rPr>
      </w:pPr>
    </w:p>
    <w:p/>
    <w:sectPr>
      <w:headerReference r:id="rId3" w:type="default"/>
      <w:footerReference r:id="rId4" w:type="default"/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</w:t>
    </w:r>
    <w:r>
      <w:t xml:space="preserve"> </w:t>
    </w:r>
    <w:r>
      <w:rPr>
        <w:rFonts w:hint="eastAsia"/>
      </w:rPr>
      <w:t>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4</w:t>
    </w:r>
    <w:r>
      <w:fldChar w:fldCharType="end"/>
    </w:r>
    <w:r>
      <w:t xml:space="preserve"> </w:t>
    </w:r>
    <w:r>
      <w:rPr>
        <w:rFonts w:hint="eastAsia"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ZjNmU3MzZiYWFhYzMwZTQwZGIwMjJlMTYzMTg3Y2QifQ=="/>
  </w:docVars>
  <w:rsids>
    <w:rsidRoot w:val="003414B6"/>
    <w:rsid w:val="00002AED"/>
    <w:rsid w:val="00013369"/>
    <w:rsid w:val="00026E4F"/>
    <w:rsid w:val="000361B4"/>
    <w:rsid w:val="00040563"/>
    <w:rsid w:val="00040E09"/>
    <w:rsid w:val="000418B2"/>
    <w:rsid w:val="00041D5B"/>
    <w:rsid w:val="000421C1"/>
    <w:rsid w:val="00064E38"/>
    <w:rsid w:val="00080828"/>
    <w:rsid w:val="0008211D"/>
    <w:rsid w:val="00090100"/>
    <w:rsid w:val="00090EC9"/>
    <w:rsid w:val="000B29F5"/>
    <w:rsid w:val="000C694F"/>
    <w:rsid w:val="000C6EA4"/>
    <w:rsid w:val="000C7B0B"/>
    <w:rsid w:val="000F0DCC"/>
    <w:rsid w:val="00101BFB"/>
    <w:rsid w:val="00114743"/>
    <w:rsid w:val="0011597A"/>
    <w:rsid w:val="00116437"/>
    <w:rsid w:val="00133687"/>
    <w:rsid w:val="001367D4"/>
    <w:rsid w:val="00136A25"/>
    <w:rsid w:val="001622DB"/>
    <w:rsid w:val="001645A3"/>
    <w:rsid w:val="00173F80"/>
    <w:rsid w:val="00195FCD"/>
    <w:rsid w:val="001A26E3"/>
    <w:rsid w:val="001A6BB2"/>
    <w:rsid w:val="001B459A"/>
    <w:rsid w:val="001B7112"/>
    <w:rsid w:val="001E1F9D"/>
    <w:rsid w:val="001F0D66"/>
    <w:rsid w:val="001F38F1"/>
    <w:rsid w:val="001F5D6F"/>
    <w:rsid w:val="002043C2"/>
    <w:rsid w:val="002271F6"/>
    <w:rsid w:val="002311D9"/>
    <w:rsid w:val="00236755"/>
    <w:rsid w:val="00241525"/>
    <w:rsid w:val="00254100"/>
    <w:rsid w:val="00254857"/>
    <w:rsid w:val="002567FA"/>
    <w:rsid w:val="002711AB"/>
    <w:rsid w:val="00293034"/>
    <w:rsid w:val="002A72A7"/>
    <w:rsid w:val="002C3CCC"/>
    <w:rsid w:val="002C4E36"/>
    <w:rsid w:val="002F40F5"/>
    <w:rsid w:val="002F68FC"/>
    <w:rsid w:val="003074D0"/>
    <w:rsid w:val="00321E33"/>
    <w:rsid w:val="003328F1"/>
    <w:rsid w:val="003414B6"/>
    <w:rsid w:val="0034444E"/>
    <w:rsid w:val="0035569A"/>
    <w:rsid w:val="00362005"/>
    <w:rsid w:val="00362166"/>
    <w:rsid w:val="003632A0"/>
    <w:rsid w:val="00375195"/>
    <w:rsid w:val="00375DF0"/>
    <w:rsid w:val="003819CF"/>
    <w:rsid w:val="0038375D"/>
    <w:rsid w:val="0038581A"/>
    <w:rsid w:val="003921B7"/>
    <w:rsid w:val="003A1079"/>
    <w:rsid w:val="003B4C75"/>
    <w:rsid w:val="003D0BA0"/>
    <w:rsid w:val="003D1C6D"/>
    <w:rsid w:val="003D7A2C"/>
    <w:rsid w:val="003D7C78"/>
    <w:rsid w:val="003E0DD2"/>
    <w:rsid w:val="003E0E8D"/>
    <w:rsid w:val="003E1C07"/>
    <w:rsid w:val="003E20C6"/>
    <w:rsid w:val="00405C4F"/>
    <w:rsid w:val="004067A9"/>
    <w:rsid w:val="00413D9A"/>
    <w:rsid w:val="00426100"/>
    <w:rsid w:val="004350D4"/>
    <w:rsid w:val="004367CE"/>
    <w:rsid w:val="00445472"/>
    <w:rsid w:val="00457628"/>
    <w:rsid w:val="004671D6"/>
    <w:rsid w:val="00474C8F"/>
    <w:rsid w:val="00486EC9"/>
    <w:rsid w:val="00492A05"/>
    <w:rsid w:val="004A64CA"/>
    <w:rsid w:val="004A6BA4"/>
    <w:rsid w:val="004B63DC"/>
    <w:rsid w:val="004C32C6"/>
    <w:rsid w:val="004D1E1B"/>
    <w:rsid w:val="004F2BA0"/>
    <w:rsid w:val="00500677"/>
    <w:rsid w:val="00501F79"/>
    <w:rsid w:val="005073B1"/>
    <w:rsid w:val="00522588"/>
    <w:rsid w:val="0053134B"/>
    <w:rsid w:val="00531853"/>
    <w:rsid w:val="005339F9"/>
    <w:rsid w:val="00545633"/>
    <w:rsid w:val="005468EB"/>
    <w:rsid w:val="0054764F"/>
    <w:rsid w:val="00563F13"/>
    <w:rsid w:val="00565258"/>
    <w:rsid w:val="00566B8D"/>
    <w:rsid w:val="00580E1F"/>
    <w:rsid w:val="00584DE0"/>
    <w:rsid w:val="005863E0"/>
    <w:rsid w:val="005877DA"/>
    <w:rsid w:val="005A3647"/>
    <w:rsid w:val="005C68B9"/>
    <w:rsid w:val="005D3FA7"/>
    <w:rsid w:val="005D4374"/>
    <w:rsid w:val="005D4EC0"/>
    <w:rsid w:val="00603696"/>
    <w:rsid w:val="00604759"/>
    <w:rsid w:val="006203A9"/>
    <w:rsid w:val="00631497"/>
    <w:rsid w:val="006444A3"/>
    <w:rsid w:val="00646C14"/>
    <w:rsid w:val="00655D95"/>
    <w:rsid w:val="006702AD"/>
    <w:rsid w:val="00676BAB"/>
    <w:rsid w:val="00676D4C"/>
    <w:rsid w:val="00677AE1"/>
    <w:rsid w:val="006A0F85"/>
    <w:rsid w:val="006A304A"/>
    <w:rsid w:val="006B027B"/>
    <w:rsid w:val="006B10CD"/>
    <w:rsid w:val="006E1329"/>
    <w:rsid w:val="006E73D8"/>
    <w:rsid w:val="006F784E"/>
    <w:rsid w:val="007018FD"/>
    <w:rsid w:val="007349FF"/>
    <w:rsid w:val="00737FB1"/>
    <w:rsid w:val="0074265A"/>
    <w:rsid w:val="00754105"/>
    <w:rsid w:val="00762EEA"/>
    <w:rsid w:val="00764A05"/>
    <w:rsid w:val="00770B5E"/>
    <w:rsid w:val="00774CAC"/>
    <w:rsid w:val="0078371F"/>
    <w:rsid w:val="00786202"/>
    <w:rsid w:val="007C4150"/>
    <w:rsid w:val="007D42E7"/>
    <w:rsid w:val="007E23A6"/>
    <w:rsid w:val="007E45D6"/>
    <w:rsid w:val="007F09C2"/>
    <w:rsid w:val="00803AC3"/>
    <w:rsid w:val="00804DF8"/>
    <w:rsid w:val="00805206"/>
    <w:rsid w:val="0084008E"/>
    <w:rsid w:val="0084429D"/>
    <w:rsid w:val="0085679B"/>
    <w:rsid w:val="00867A37"/>
    <w:rsid w:val="0087052A"/>
    <w:rsid w:val="00874C2B"/>
    <w:rsid w:val="008759DC"/>
    <w:rsid w:val="0088150F"/>
    <w:rsid w:val="008A215F"/>
    <w:rsid w:val="008A5B67"/>
    <w:rsid w:val="008B02ED"/>
    <w:rsid w:val="008B2A9E"/>
    <w:rsid w:val="008B72CE"/>
    <w:rsid w:val="008C1CF3"/>
    <w:rsid w:val="008E25E3"/>
    <w:rsid w:val="008F2A47"/>
    <w:rsid w:val="008F59D2"/>
    <w:rsid w:val="00906E9E"/>
    <w:rsid w:val="00917813"/>
    <w:rsid w:val="00927F1A"/>
    <w:rsid w:val="0095258F"/>
    <w:rsid w:val="0095271C"/>
    <w:rsid w:val="00963CB0"/>
    <w:rsid w:val="0096497C"/>
    <w:rsid w:val="009651C2"/>
    <w:rsid w:val="00971E9D"/>
    <w:rsid w:val="009725BE"/>
    <w:rsid w:val="0097454C"/>
    <w:rsid w:val="0098791A"/>
    <w:rsid w:val="00991B6A"/>
    <w:rsid w:val="009A41E8"/>
    <w:rsid w:val="009B2215"/>
    <w:rsid w:val="009B540B"/>
    <w:rsid w:val="009C0000"/>
    <w:rsid w:val="009C2231"/>
    <w:rsid w:val="009C490E"/>
    <w:rsid w:val="009C7D67"/>
    <w:rsid w:val="009D2A54"/>
    <w:rsid w:val="009E0A58"/>
    <w:rsid w:val="009E5488"/>
    <w:rsid w:val="00A06623"/>
    <w:rsid w:val="00A105D3"/>
    <w:rsid w:val="00A258ED"/>
    <w:rsid w:val="00A30150"/>
    <w:rsid w:val="00A366B0"/>
    <w:rsid w:val="00A43B4E"/>
    <w:rsid w:val="00A611A1"/>
    <w:rsid w:val="00A627A6"/>
    <w:rsid w:val="00A65B3A"/>
    <w:rsid w:val="00A667EC"/>
    <w:rsid w:val="00A70B56"/>
    <w:rsid w:val="00A73F9C"/>
    <w:rsid w:val="00A74CA6"/>
    <w:rsid w:val="00A75F32"/>
    <w:rsid w:val="00A75FB9"/>
    <w:rsid w:val="00A77756"/>
    <w:rsid w:val="00A8417D"/>
    <w:rsid w:val="00A85762"/>
    <w:rsid w:val="00A95687"/>
    <w:rsid w:val="00A97848"/>
    <w:rsid w:val="00AB5AB7"/>
    <w:rsid w:val="00AC13F7"/>
    <w:rsid w:val="00AC3BB1"/>
    <w:rsid w:val="00AD295F"/>
    <w:rsid w:val="00AD7D3A"/>
    <w:rsid w:val="00AE0838"/>
    <w:rsid w:val="00AF2E64"/>
    <w:rsid w:val="00AF53B3"/>
    <w:rsid w:val="00B00FA1"/>
    <w:rsid w:val="00B12AB5"/>
    <w:rsid w:val="00B162A4"/>
    <w:rsid w:val="00B16EB4"/>
    <w:rsid w:val="00B278CA"/>
    <w:rsid w:val="00B3190B"/>
    <w:rsid w:val="00B44D53"/>
    <w:rsid w:val="00B468E0"/>
    <w:rsid w:val="00B52A53"/>
    <w:rsid w:val="00B91315"/>
    <w:rsid w:val="00B9219E"/>
    <w:rsid w:val="00B9507F"/>
    <w:rsid w:val="00BA561C"/>
    <w:rsid w:val="00BC4C09"/>
    <w:rsid w:val="00BD25C4"/>
    <w:rsid w:val="00BD2DDE"/>
    <w:rsid w:val="00BD7D48"/>
    <w:rsid w:val="00BE43EA"/>
    <w:rsid w:val="00BF5044"/>
    <w:rsid w:val="00C357C5"/>
    <w:rsid w:val="00C35E1B"/>
    <w:rsid w:val="00C36B2A"/>
    <w:rsid w:val="00C468F3"/>
    <w:rsid w:val="00C579CD"/>
    <w:rsid w:val="00C607FC"/>
    <w:rsid w:val="00C64C46"/>
    <w:rsid w:val="00C77321"/>
    <w:rsid w:val="00C80494"/>
    <w:rsid w:val="00C80D57"/>
    <w:rsid w:val="00C85421"/>
    <w:rsid w:val="00C8639A"/>
    <w:rsid w:val="00C91C2D"/>
    <w:rsid w:val="00C928E7"/>
    <w:rsid w:val="00C92D9A"/>
    <w:rsid w:val="00CA411F"/>
    <w:rsid w:val="00CA4B46"/>
    <w:rsid w:val="00CB0126"/>
    <w:rsid w:val="00CB0794"/>
    <w:rsid w:val="00CB1E3A"/>
    <w:rsid w:val="00CB7955"/>
    <w:rsid w:val="00CD0A00"/>
    <w:rsid w:val="00CE6540"/>
    <w:rsid w:val="00CF0069"/>
    <w:rsid w:val="00D057BE"/>
    <w:rsid w:val="00D11D93"/>
    <w:rsid w:val="00D20D62"/>
    <w:rsid w:val="00D22CCF"/>
    <w:rsid w:val="00D23003"/>
    <w:rsid w:val="00D262B7"/>
    <w:rsid w:val="00D27C3C"/>
    <w:rsid w:val="00D3702C"/>
    <w:rsid w:val="00D411C1"/>
    <w:rsid w:val="00D65EE9"/>
    <w:rsid w:val="00D66861"/>
    <w:rsid w:val="00D66EF2"/>
    <w:rsid w:val="00D67C1A"/>
    <w:rsid w:val="00D71C5A"/>
    <w:rsid w:val="00D8550D"/>
    <w:rsid w:val="00DA4625"/>
    <w:rsid w:val="00DA7454"/>
    <w:rsid w:val="00DC125A"/>
    <w:rsid w:val="00DE1370"/>
    <w:rsid w:val="00DF2D5B"/>
    <w:rsid w:val="00E0158B"/>
    <w:rsid w:val="00E0187E"/>
    <w:rsid w:val="00E11BC5"/>
    <w:rsid w:val="00E164D9"/>
    <w:rsid w:val="00E32A53"/>
    <w:rsid w:val="00E44063"/>
    <w:rsid w:val="00E44EAF"/>
    <w:rsid w:val="00E52674"/>
    <w:rsid w:val="00E5726C"/>
    <w:rsid w:val="00E622D6"/>
    <w:rsid w:val="00E70FCD"/>
    <w:rsid w:val="00E75BCB"/>
    <w:rsid w:val="00E76668"/>
    <w:rsid w:val="00E83CB4"/>
    <w:rsid w:val="00EA4A59"/>
    <w:rsid w:val="00EA4AE2"/>
    <w:rsid w:val="00EA515F"/>
    <w:rsid w:val="00EB12ED"/>
    <w:rsid w:val="00EB78B6"/>
    <w:rsid w:val="00EC7F18"/>
    <w:rsid w:val="00ED0A36"/>
    <w:rsid w:val="00EE5C5B"/>
    <w:rsid w:val="00EF7588"/>
    <w:rsid w:val="00F135E0"/>
    <w:rsid w:val="00F17FF4"/>
    <w:rsid w:val="00F23BF7"/>
    <w:rsid w:val="00F345CA"/>
    <w:rsid w:val="00F419A3"/>
    <w:rsid w:val="00F42A70"/>
    <w:rsid w:val="00F51E09"/>
    <w:rsid w:val="00F5419D"/>
    <w:rsid w:val="00F62149"/>
    <w:rsid w:val="00FA55D6"/>
    <w:rsid w:val="00FB19E0"/>
    <w:rsid w:val="00FB791B"/>
    <w:rsid w:val="00FC13E7"/>
    <w:rsid w:val="00FC689A"/>
    <w:rsid w:val="00FD4E32"/>
    <w:rsid w:val="00FF26C5"/>
    <w:rsid w:val="010878B1"/>
    <w:rsid w:val="01185D8F"/>
    <w:rsid w:val="0129322D"/>
    <w:rsid w:val="012A28BD"/>
    <w:rsid w:val="012F5F9F"/>
    <w:rsid w:val="0130677E"/>
    <w:rsid w:val="0147742B"/>
    <w:rsid w:val="01517943"/>
    <w:rsid w:val="01801567"/>
    <w:rsid w:val="018E6132"/>
    <w:rsid w:val="01962A9F"/>
    <w:rsid w:val="01EC5536"/>
    <w:rsid w:val="02277D98"/>
    <w:rsid w:val="025D4D8E"/>
    <w:rsid w:val="02FE21DB"/>
    <w:rsid w:val="03E54CB6"/>
    <w:rsid w:val="04497B0E"/>
    <w:rsid w:val="04C03A62"/>
    <w:rsid w:val="04DA42B4"/>
    <w:rsid w:val="051E0202"/>
    <w:rsid w:val="054364BD"/>
    <w:rsid w:val="054C4F85"/>
    <w:rsid w:val="058737DB"/>
    <w:rsid w:val="05E87F02"/>
    <w:rsid w:val="063B0884"/>
    <w:rsid w:val="0640485B"/>
    <w:rsid w:val="064424ED"/>
    <w:rsid w:val="06B5358E"/>
    <w:rsid w:val="07831861"/>
    <w:rsid w:val="07B960A3"/>
    <w:rsid w:val="07E775D3"/>
    <w:rsid w:val="07E94D14"/>
    <w:rsid w:val="0813333D"/>
    <w:rsid w:val="082949AA"/>
    <w:rsid w:val="08332EEA"/>
    <w:rsid w:val="083A5FBF"/>
    <w:rsid w:val="084C7D93"/>
    <w:rsid w:val="086B5617"/>
    <w:rsid w:val="089C0830"/>
    <w:rsid w:val="09555676"/>
    <w:rsid w:val="09B37E0D"/>
    <w:rsid w:val="09D42744"/>
    <w:rsid w:val="09E92261"/>
    <w:rsid w:val="09FF1E34"/>
    <w:rsid w:val="0A390870"/>
    <w:rsid w:val="0A622289"/>
    <w:rsid w:val="0A943317"/>
    <w:rsid w:val="0A9A4B2B"/>
    <w:rsid w:val="0AB3379D"/>
    <w:rsid w:val="0B161F7E"/>
    <w:rsid w:val="0B355D54"/>
    <w:rsid w:val="0B691F99"/>
    <w:rsid w:val="0BE83501"/>
    <w:rsid w:val="0C083ED4"/>
    <w:rsid w:val="0C130019"/>
    <w:rsid w:val="0C3D1EB8"/>
    <w:rsid w:val="0C4C20FB"/>
    <w:rsid w:val="0CC0168E"/>
    <w:rsid w:val="0CFB14B8"/>
    <w:rsid w:val="0D1875CC"/>
    <w:rsid w:val="0D2D222A"/>
    <w:rsid w:val="0D6A658C"/>
    <w:rsid w:val="0D8F6CFA"/>
    <w:rsid w:val="0DFA6817"/>
    <w:rsid w:val="0E083E00"/>
    <w:rsid w:val="0E6F005F"/>
    <w:rsid w:val="0E714075"/>
    <w:rsid w:val="0E8649CF"/>
    <w:rsid w:val="0E990EFC"/>
    <w:rsid w:val="0F0247C9"/>
    <w:rsid w:val="0F6D2817"/>
    <w:rsid w:val="0FA93F4A"/>
    <w:rsid w:val="102D62D4"/>
    <w:rsid w:val="10305655"/>
    <w:rsid w:val="10682062"/>
    <w:rsid w:val="107541F3"/>
    <w:rsid w:val="107C1169"/>
    <w:rsid w:val="107C46D7"/>
    <w:rsid w:val="108826E6"/>
    <w:rsid w:val="109D699D"/>
    <w:rsid w:val="10B7459D"/>
    <w:rsid w:val="10D204C4"/>
    <w:rsid w:val="11127147"/>
    <w:rsid w:val="114156BB"/>
    <w:rsid w:val="11C14D06"/>
    <w:rsid w:val="125D04B6"/>
    <w:rsid w:val="12853CAE"/>
    <w:rsid w:val="129F4701"/>
    <w:rsid w:val="12EE5B8B"/>
    <w:rsid w:val="13533965"/>
    <w:rsid w:val="13551672"/>
    <w:rsid w:val="13922DEB"/>
    <w:rsid w:val="14081A1F"/>
    <w:rsid w:val="141C0651"/>
    <w:rsid w:val="143320F4"/>
    <w:rsid w:val="14576EEE"/>
    <w:rsid w:val="14A2648F"/>
    <w:rsid w:val="14A64372"/>
    <w:rsid w:val="14D81FB1"/>
    <w:rsid w:val="15291644"/>
    <w:rsid w:val="154C2712"/>
    <w:rsid w:val="15853066"/>
    <w:rsid w:val="15E07D46"/>
    <w:rsid w:val="165F63F5"/>
    <w:rsid w:val="16F847B8"/>
    <w:rsid w:val="170200EA"/>
    <w:rsid w:val="17371AF6"/>
    <w:rsid w:val="173E6AA7"/>
    <w:rsid w:val="17604E8E"/>
    <w:rsid w:val="176D16A9"/>
    <w:rsid w:val="17D87BC0"/>
    <w:rsid w:val="17DA092B"/>
    <w:rsid w:val="17F1371B"/>
    <w:rsid w:val="181438CD"/>
    <w:rsid w:val="1836078E"/>
    <w:rsid w:val="183D4020"/>
    <w:rsid w:val="18CB084B"/>
    <w:rsid w:val="18F002B2"/>
    <w:rsid w:val="190A2F84"/>
    <w:rsid w:val="190C756C"/>
    <w:rsid w:val="1A930EF5"/>
    <w:rsid w:val="1AA122B5"/>
    <w:rsid w:val="1AE63A6C"/>
    <w:rsid w:val="1AE844C5"/>
    <w:rsid w:val="1B24105B"/>
    <w:rsid w:val="1B254576"/>
    <w:rsid w:val="1C2E454B"/>
    <w:rsid w:val="1CB87339"/>
    <w:rsid w:val="1DF4614E"/>
    <w:rsid w:val="1E117E4A"/>
    <w:rsid w:val="1F0C617C"/>
    <w:rsid w:val="1F835473"/>
    <w:rsid w:val="1FC71056"/>
    <w:rsid w:val="1FDD7430"/>
    <w:rsid w:val="1FF014ED"/>
    <w:rsid w:val="206016CD"/>
    <w:rsid w:val="208D5CAB"/>
    <w:rsid w:val="210C1A01"/>
    <w:rsid w:val="211A595D"/>
    <w:rsid w:val="211D2AEF"/>
    <w:rsid w:val="212240B6"/>
    <w:rsid w:val="21CF67F4"/>
    <w:rsid w:val="21F67B25"/>
    <w:rsid w:val="2264081D"/>
    <w:rsid w:val="227E0A7B"/>
    <w:rsid w:val="22A03506"/>
    <w:rsid w:val="22B91715"/>
    <w:rsid w:val="22C13051"/>
    <w:rsid w:val="23D11ED9"/>
    <w:rsid w:val="240115C5"/>
    <w:rsid w:val="246D5A4B"/>
    <w:rsid w:val="24792598"/>
    <w:rsid w:val="247A6FA7"/>
    <w:rsid w:val="247D6BB6"/>
    <w:rsid w:val="24836DAD"/>
    <w:rsid w:val="24CB49F8"/>
    <w:rsid w:val="24CD477F"/>
    <w:rsid w:val="250255F5"/>
    <w:rsid w:val="254B3A29"/>
    <w:rsid w:val="25507FC0"/>
    <w:rsid w:val="255B65F2"/>
    <w:rsid w:val="25711C1B"/>
    <w:rsid w:val="25A90C0E"/>
    <w:rsid w:val="25C23818"/>
    <w:rsid w:val="25CA5D52"/>
    <w:rsid w:val="260858F8"/>
    <w:rsid w:val="26130AAA"/>
    <w:rsid w:val="26613C06"/>
    <w:rsid w:val="26857FA9"/>
    <w:rsid w:val="26A47B0D"/>
    <w:rsid w:val="26F1147D"/>
    <w:rsid w:val="274E2D73"/>
    <w:rsid w:val="2766554B"/>
    <w:rsid w:val="27955E78"/>
    <w:rsid w:val="285225C3"/>
    <w:rsid w:val="28575012"/>
    <w:rsid w:val="288E3D4E"/>
    <w:rsid w:val="28913E9A"/>
    <w:rsid w:val="28C1211B"/>
    <w:rsid w:val="28C92402"/>
    <w:rsid w:val="28FB3B69"/>
    <w:rsid w:val="29DB01C2"/>
    <w:rsid w:val="29EF2132"/>
    <w:rsid w:val="2A9248C7"/>
    <w:rsid w:val="2AA84549"/>
    <w:rsid w:val="2AAC7EB2"/>
    <w:rsid w:val="2AAF138F"/>
    <w:rsid w:val="2B3758CC"/>
    <w:rsid w:val="2B3B360F"/>
    <w:rsid w:val="2B404E59"/>
    <w:rsid w:val="2BA123B5"/>
    <w:rsid w:val="2BA2368E"/>
    <w:rsid w:val="2BCC2A9E"/>
    <w:rsid w:val="2C1942BC"/>
    <w:rsid w:val="2C254B1A"/>
    <w:rsid w:val="2C3047F5"/>
    <w:rsid w:val="2C624271"/>
    <w:rsid w:val="2C967C57"/>
    <w:rsid w:val="2CE33644"/>
    <w:rsid w:val="2D585A47"/>
    <w:rsid w:val="2DF306B5"/>
    <w:rsid w:val="2DFF6B75"/>
    <w:rsid w:val="2E1217F3"/>
    <w:rsid w:val="2E321026"/>
    <w:rsid w:val="2E367735"/>
    <w:rsid w:val="2E480427"/>
    <w:rsid w:val="2E4C4D68"/>
    <w:rsid w:val="2E8539F8"/>
    <w:rsid w:val="2EC47BBE"/>
    <w:rsid w:val="2ED67758"/>
    <w:rsid w:val="2EF92CA2"/>
    <w:rsid w:val="2F2025D6"/>
    <w:rsid w:val="2F71504E"/>
    <w:rsid w:val="2F8C190A"/>
    <w:rsid w:val="2FCE1E2C"/>
    <w:rsid w:val="2FD62EDA"/>
    <w:rsid w:val="2FDE1A5B"/>
    <w:rsid w:val="2FE13660"/>
    <w:rsid w:val="30221D4F"/>
    <w:rsid w:val="3091214E"/>
    <w:rsid w:val="309E5AD2"/>
    <w:rsid w:val="30FF651D"/>
    <w:rsid w:val="311947D1"/>
    <w:rsid w:val="312B1AF4"/>
    <w:rsid w:val="31C81974"/>
    <w:rsid w:val="31CF1D43"/>
    <w:rsid w:val="321447E6"/>
    <w:rsid w:val="32712442"/>
    <w:rsid w:val="32AE2918"/>
    <w:rsid w:val="32FD73FC"/>
    <w:rsid w:val="32FE389E"/>
    <w:rsid w:val="33381756"/>
    <w:rsid w:val="334F340C"/>
    <w:rsid w:val="33B757FC"/>
    <w:rsid w:val="344F0248"/>
    <w:rsid w:val="3456188A"/>
    <w:rsid w:val="35174E7D"/>
    <w:rsid w:val="351D5B33"/>
    <w:rsid w:val="3553070C"/>
    <w:rsid w:val="35BA09D0"/>
    <w:rsid w:val="35C212E8"/>
    <w:rsid w:val="35C65509"/>
    <w:rsid w:val="35D579E0"/>
    <w:rsid w:val="363C0D56"/>
    <w:rsid w:val="3649460E"/>
    <w:rsid w:val="36D8249B"/>
    <w:rsid w:val="370C3802"/>
    <w:rsid w:val="378E2D18"/>
    <w:rsid w:val="38DA212B"/>
    <w:rsid w:val="391D4354"/>
    <w:rsid w:val="39E146FA"/>
    <w:rsid w:val="39F315FF"/>
    <w:rsid w:val="3A510E42"/>
    <w:rsid w:val="3A6B6CA5"/>
    <w:rsid w:val="3A6D3D5D"/>
    <w:rsid w:val="3A872A17"/>
    <w:rsid w:val="3A9C7584"/>
    <w:rsid w:val="3AA27206"/>
    <w:rsid w:val="3AB3103A"/>
    <w:rsid w:val="3AF834CA"/>
    <w:rsid w:val="3B1F0C06"/>
    <w:rsid w:val="3B3412FD"/>
    <w:rsid w:val="3B471EB9"/>
    <w:rsid w:val="3B685AB4"/>
    <w:rsid w:val="3BAB624A"/>
    <w:rsid w:val="3C050638"/>
    <w:rsid w:val="3C0D4361"/>
    <w:rsid w:val="3C54795B"/>
    <w:rsid w:val="3CB16209"/>
    <w:rsid w:val="3CCF41DA"/>
    <w:rsid w:val="3D3E2FB3"/>
    <w:rsid w:val="3D433021"/>
    <w:rsid w:val="3D4D003A"/>
    <w:rsid w:val="3D524FBC"/>
    <w:rsid w:val="3D7D27D4"/>
    <w:rsid w:val="3D8E2726"/>
    <w:rsid w:val="3DB6459A"/>
    <w:rsid w:val="3DEE3118"/>
    <w:rsid w:val="3E06185A"/>
    <w:rsid w:val="3E1C4F01"/>
    <w:rsid w:val="3E1E7DDF"/>
    <w:rsid w:val="3EC314F9"/>
    <w:rsid w:val="3F80537F"/>
    <w:rsid w:val="3FD34BE0"/>
    <w:rsid w:val="3FF07B6A"/>
    <w:rsid w:val="40213A37"/>
    <w:rsid w:val="40383DBF"/>
    <w:rsid w:val="40BF74F7"/>
    <w:rsid w:val="418C57B2"/>
    <w:rsid w:val="41B220EF"/>
    <w:rsid w:val="41B25E54"/>
    <w:rsid w:val="41F41FCA"/>
    <w:rsid w:val="421612A8"/>
    <w:rsid w:val="425B34CC"/>
    <w:rsid w:val="42825877"/>
    <w:rsid w:val="42C47F1D"/>
    <w:rsid w:val="431E29AC"/>
    <w:rsid w:val="43731028"/>
    <w:rsid w:val="43732E3E"/>
    <w:rsid w:val="43876F73"/>
    <w:rsid w:val="43933655"/>
    <w:rsid w:val="43DF3AFC"/>
    <w:rsid w:val="43EA577A"/>
    <w:rsid w:val="45A742FB"/>
    <w:rsid w:val="45B30735"/>
    <w:rsid w:val="45B64B11"/>
    <w:rsid w:val="45D534FC"/>
    <w:rsid w:val="46197620"/>
    <w:rsid w:val="46836D4F"/>
    <w:rsid w:val="46D202F4"/>
    <w:rsid w:val="472978C5"/>
    <w:rsid w:val="47580DEE"/>
    <w:rsid w:val="4791748B"/>
    <w:rsid w:val="47DE7B5D"/>
    <w:rsid w:val="482252DB"/>
    <w:rsid w:val="482F5E51"/>
    <w:rsid w:val="488F68F0"/>
    <w:rsid w:val="48AA7D48"/>
    <w:rsid w:val="491F3076"/>
    <w:rsid w:val="496426EF"/>
    <w:rsid w:val="498956A0"/>
    <w:rsid w:val="499B66D1"/>
    <w:rsid w:val="499D2071"/>
    <w:rsid w:val="499D39B7"/>
    <w:rsid w:val="49C75C00"/>
    <w:rsid w:val="4A2444EF"/>
    <w:rsid w:val="4A2B5F01"/>
    <w:rsid w:val="4AC1624D"/>
    <w:rsid w:val="4AE93743"/>
    <w:rsid w:val="4B176A15"/>
    <w:rsid w:val="4B4E78A2"/>
    <w:rsid w:val="4B5160DF"/>
    <w:rsid w:val="4BDF2953"/>
    <w:rsid w:val="4CDD7C2A"/>
    <w:rsid w:val="4D6939A8"/>
    <w:rsid w:val="4D6B7926"/>
    <w:rsid w:val="4DAB1AD6"/>
    <w:rsid w:val="4DB047FB"/>
    <w:rsid w:val="4DB82454"/>
    <w:rsid w:val="4DE17521"/>
    <w:rsid w:val="4E2631CA"/>
    <w:rsid w:val="4E416971"/>
    <w:rsid w:val="4E625734"/>
    <w:rsid w:val="4E8A619E"/>
    <w:rsid w:val="4EC57DEF"/>
    <w:rsid w:val="4EE05F08"/>
    <w:rsid w:val="4F086B2B"/>
    <w:rsid w:val="4F1B0EDE"/>
    <w:rsid w:val="4F2C4D5F"/>
    <w:rsid w:val="4F4B4BDC"/>
    <w:rsid w:val="4FB45613"/>
    <w:rsid w:val="5049345C"/>
    <w:rsid w:val="506504DB"/>
    <w:rsid w:val="509070F3"/>
    <w:rsid w:val="512F7C54"/>
    <w:rsid w:val="516C3F67"/>
    <w:rsid w:val="51894696"/>
    <w:rsid w:val="51AD6095"/>
    <w:rsid w:val="521C16A5"/>
    <w:rsid w:val="523D39D3"/>
    <w:rsid w:val="52575EAE"/>
    <w:rsid w:val="52581B46"/>
    <w:rsid w:val="525932B7"/>
    <w:rsid w:val="52B00828"/>
    <w:rsid w:val="52B75B2C"/>
    <w:rsid w:val="52BF2FD2"/>
    <w:rsid w:val="531262D1"/>
    <w:rsid w:val="53884308"/>
    <w:rsid w:val="53E71072"/>
    <w:rsid w:val="53F43428"/>
    <w:rsid w:val="543B7420"/>
    <w:rsid w:val="54515FE7"/>
    <w:rsid w:val="54717ADA"/>
    <w:rsid w:val="54977258"/>
    <w:rsid w:val="55116550"/>
    <w:rsid w:val="552107A9"/>
    <w:rsid w:val="55C37BD9"/>
    <w:rsid w:val="55F0720D"/>
    <w:rsid w:val="563D2C31"/>
    <w:rsid w:val="566000F7"/>
    <w:rsid w:val="5692584C"/>
    <w:rsid w:val="56C82C80"/>
    <w:rsid w:val="571B3C72"/>
    <w:rsid w:val="57342B3C"/>
    <w:rsid w:val="574F0B75"/>
    <w:rsid w:val="57677231"/>
    <w:rsid w:val="57851587"/>
    <w:rsid w:val="57AD2D09"/>
    <w:rsid w:val="57BC0741"/>
    <w:rsid w:val="57C02EF8"/>
    <w:rsid w:val="57D432E9"/>
    <w:rsid w:val="57D61C71"/>
    <w:rsid w:val="57F03CA5"/>
    <w:rsid w:val="58B126DC"/>
    <w:rsid w:val="58BE629F"/>
    <w:rsid w:val="59745DBA"/>
    <w:rsid w:val="598A0DCA"/>
    <w:rsid w:val="59A1140E"/>
    <w:rsid w:val="59CF7FA7"/>
    <w:rsid w:val="59F91ADE"/>
    <w:rsid w:val="5A1D3E36"/>
    <w:rsid w:val="5A676E94"/>
    <w:rsid w:val="5AB24709"/>
    <w:rsid w:val="5ABB4544"/>
    <w:rsid w:val="5AD26C68"/>
    <w:rsid w:val="5B19733C"/>
    <w:rsid w:val="5B6F7C89"/>
    <w:rsid w:val="5B707812"/>
    <w:rsid w:val="5B82057C"/>
    <w:rsid w:val="5B8C350C"/>
    <w:rsid w:val="5C3B55B1"/>
    <w:rsid w:val="5C801EDE"/>
    <w:rsid w:val="5CA0005D"/>
    <w:rsid w:val="5D3F304D"/>
    <w:rsid w:val="5D620A7A"/>
    <w:rsid w:val="5DC25B09"/>
    <w:rsid w:val="5DF4449A"/>
    <w:rsid w:val="5E0750C4"/>
    <w:rsid w:val="5E2C6C63"/>
    <w:rsid w:val="5E3D7D0C"/>
    <w:rsid w:val="5E916AC6"/>
    <w:rsid w:val="5F5866DE"/>
    <w:rsid w:val="5F7D503A"/>
    <w:rsid w:val="5F9768D9"/>
    <w:rsid w:val="60755113"/>
    <w:rsid w:val="60EC6236"/>
    <w:rsid w:val="60FD48E7"/>
    <w:rsid w:val="61094D40"/>
    <w:rsid w:val="610A0366"/>
    <w:rsid w:val="61275DF0"/>
    <w:rsid w:val="61365127"/>
    <w:rsid w:val="614535C6"/>
    <w:rsid w:val="616C66F7"/>
    <w:rsid w:val="61821A50"/>
    <w:rsid w:val="62326812"/>
    <w:rsid w:val="624E486A"/>
    <w:rsid w:val="62883814"/>
    <w:rsid w:val="62CE3783"/>
    <w:rsid w:val="62EB7CFD"/>
    <w:rsid w:val="630118EA"/>
    <w:rsid w:val="63371C25"/>
    <w:rsid w:val="633B010B"/>
    <w:rsid w:val="636F2A29"/>
    <w:rsid w:val="63FD7178"/>
    <w:rsid w:val="64720D20"/>
    <w:rsid w:val="649447AF"/>
    <w:rsid w:val="65205139"/>
    <w:rsid w:val="65774B30"/>
    <w:rsid w:val="657A5D2D"/>
    <w:rsid w:val="658C0F02"/>
    <w:rsid w:val="660425E3"/>
    <w:rsid w:val="664A412A"/>
    <w:rsid w:val="66971110"/>
    <w:rsid w:val="66B141AA"/>
    <w:rsid w:val="66E05D1A"/>
    <w:rsid w:val="66F560A3"/>
    <w:rsid w:val="670E7135"/>
    <w:rsid w:val="671315B9"/>
    <w:rsid w:val="675E5F14"/>
    <w:rsid w:val="67E52334"/>
    <w:rsid w:val="68330BEE"/>
    <w:rsid w:val="68394C10"/>
    <w:rsid w:val="68456D0B"/>
    <w:rsid w:val="68856C97"/>
    <w:rsid w:val="69194A9D"/>
    <w:rsid w:val="693867D0"/>
    <w:rsid w:val="69AA4EE0"/>
    <w:rsid w:val="69E000EB"/>
    <w:rsid w:val="69F02773"/>
    <w:rsid w:val="6A390B8D"/>
    <w:rsid w:val="6A5B7E05"/>
    <w:rsid w:val="6A7458BA"/>
    <w:rsid w:val="6AC73ACD"/>
    <w:rsid w:val="6B567508"/>
    <w:rsid w:val="6B5A53E8"/>
    <w:rsid w:val="6B606252"/>
    <w:rsid w:val="6B6934B6"/>
    <w:rsid w:val="6B760CC0"/>
    <w:rsid w:val="6BC6403C"/>
    <w:rsid w:val="6C257A09"/>
    <w:rsid w:val="6C5C5FB4"/>
    <w:rsid w:val="6C730FB0"/>
    <w:rsid w:val="6CE47C46"/>
    <w:rsid w:val="6D2B3C26"/>
    <w:rsid w:val="6D7953E9"/>
    <w:rsid w:val="6DB36D6A"/>
    <w:rsid w:val="6E220A57"/>
    <w:rsid w:val="6E3164BC"/>
    <w:rsid w:val="6E456AA4"/>
    <w:rsid w:val="6E57154D"/>
    <w:rsid w:val="6EC16F54"/>
    <w:rsid w:val="6F936E47"/>
    <w:rsid w:val="702E2570"/>
    <w:rsid w:val="703C135F"/>
    <w:rsid w:val="708E4F9B"/>
    <w:rsid w:val="70E63312"/>
    <w:rsid w:val="70FD77FD"/>
    <w:rsid w:val="71A96E8E"/>
    <w:rsid w:val="71B45453"/>
    <w:rsid w:val="71DE227B"/>
    <w:rsid w:val="726D004F"/>
    <w:rsid w:val="7285473C"/>
    <w:rsid w:val="72855626"/>
    <w:rsid w:val="72992EE7"/>
    <w:rsid w:val="73075151"/>
    <w:rsid w:val="74BF26C7"/>
    <w:rsid w:val="74D4415D"/>
    <w:rsid w:val="74EE6102"/>
    <w:rsid w:val="75093ADE"/>
    <w:rsid w:val="757A2196"/>
    <w:rsid w:val="758C0CA3"/>
    <w:rsid w:val="75C60DC7"/>
    <w:rsid w:val="75C86011"/>
    <w:rsid w:val="76470ECC"/>
    <w:rsid w:val="77430E7A"/>
    <w:rsid w:val="774531EF"/>
    <w:rsid w:val="77F96D63"/>
    <w:rsid w:val="781006C4"/>
    <w:rsid w:val="784A1CEC"/>
    <w:rsid w:val="788F71E3"/>
    <w:rsid w:val="789A43FF"/>
    <w:rsid w:val="78A91DF1"/>
    <w:rsid w:val="78AA2905"/>
    <w:rsid w:val="78CB11E2"/>
    <w:rsid w:val="79567458"/>
    <w:rsid w:val="79BA116F"/>
    <w:rsid w:val="7A051EE1"/>
    <w:rsid w:val="7A7A445B"/>
    <w:rsid w:val="7A8F05AB"/>
    <w:rsid w:val="7A9D1251"/>
    <w:rsid w:val="7AB4507F"/>
    <w:rsid w:val="7ABB1E58"/>
    <w:rsid w:val="7ABC392E"/>
    <w:rsid w:val="7ACA7190"/>
    <w:rsid w:val="7AEA4CEE"/>
    <w:rsid w:val="7B013888"/>
    <w:rsid w:val="7B0258FC"/>
    <w:rsid w:val="7B2B5D1D"/>
    <w:rsid w:val="7BB773AC"/>
    <w:rsid w:val="7C042B76"/>
    <w:rsid w:val="7C0C6AD3"/>
    <w:rsid w:val="7C25633B"/>
    <w:rsid w:val="7C8A4E29"/>
    <w:rsid w:val="7CE0378B"/>
    <w:rsid w:val="7D0A10C5"/>
    <w:rsid w:val="7D4E1AA1"/>
    <w:rsid w:val="7DBE58DA"/>
    <w:rsid w:val="7DD97964"/>
    <w:rsid w:val="7E594FD9"/>
    <w:rsid w:val="7EB72FEF"/>
    <w:rsid w:val="7EBE2209"/>
    <w:rsid w:val="7EF943DD"/>
    <w:rsid w:val="7F05749E"/>
    <w:rsid w:val="7F703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iPriority="99" w:name="Normal Indent" w:locked="1"/>
    <w:lsdException w:uiPriority="99" w:name="footnote text" w:locked="1"/>
    <w:lsdException w:uiPriority="99" w:name="annotation text" w:locked="1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0" w:name="caption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qFormat="1" w:unhideWhenUsed="0" w:uiPriority="99" w:semiHidden="0" w:name="page number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0" w:semiHidden="0" w:name="Title"/>
    <w:lsdException w:uiPriority="99" w:name="Closing" w:locked="1"/>
    <w:lsdException w:uiPriority="99" w:name="Signature" w:locked="1"/>
    <w:lsdException w:qFormat="1" w:unhideWhenUsed="0" w:uiPriority="99" w:name="Default Paragraph Font"/>
    <w:lsdException w:uiPriority="99" w:name="Body Text" w:locked="1"/>
    <w:lsdException w:qFormat="1" w:unhideWhenUsed="0" w:uiPriority="99" w:semiHidden="0" w:name="Body Text Indent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0" w:semiHidden="0" w:name="Subtitle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qFormat="1" w:unhideWhenUsed="0" w:uiPriority="99" w:semiHidden="0" w:name="Hyperlink"/>
    <w:lsdException w:uiPriority="99" w:name="FollowedHyperlink" w:locked="1"/>
    <w:lsdException w:qFormat="1" w:unhideWhenUsed="0" w:uiPriority="0" w:semiHidden="0" w:name="Strong"/>
    <w:lsdException w:qFormat="1" w:unhideWhenUsed="0" w:uiPriority="0" w:semiHidden="0" w:name="Emphasis"/>
    <w:lsdException w:uiPriority="99" w:name="Document Map" w:locked="1"/>
    <w:lsdException w:uiPriority="99" w:name="Plain Text" w:locked="1"/>
    <w:lsdException w:uiPriority="99" w:name="E-mail Signature" w:locked="1"/>
    <w:lsdException w:qFormat="1"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qFormat="1" w:unhideWhenUsed="0" w:uiPriority="99" w:name="Balloon Text"/>
    <w:lsdException w:unhideWhenUsed="0" w:uiPriority="0" w:semiHidden="0" w:name="Table Grid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99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1"/>
    <w:qFormat/>
    <w:uiPriority w:val="99"/>
    <w:pPr>
      <w:ind w:firstLine="600" w:firstLineChars="200"/>
    </w:pPr>
    <w:rPr>
      <w:kern w:val="0"/>
      <w:sz w:val="24"/>
    </w:rPr>
  </w:style>
  <w:style w:type="paragraph" w:styleId="3">
    <w:name w:val="Balloon Text"/>
    <w:basedOn w:val="1"/>
    <w:link w:val="12"/>
    <w:semiHidden/>
    <w:qFormat/>
    <w:uiPriority w:val="99"/>
    <w:rPr>
      <w:kern w:val="0"/>
      <w:sz w:val="2"/>
      <w:szCs w:val="20"/>
    </w:rPr>
  </w:style>
  <w:style w:type="paragraph" w:styleId="4">
    <w:name w:val="footer"/>
    <w:basedOn w:val="1"/>
    <w:link w:val="13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5">
    <w:name w:val="header"/>
    <w:basedOn w:val="1"/>
    <w:link w:val="14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6">
    <w:name w:val="Normal (Web)"/>
    <w:basedOn w:val="1"/>
    <w:semiHidden/>
    <w:unhideWhenUsed/>
    <w:qFormat/>
    <w:lock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page number"/>
    <w:basedOn w:val="8"/>
    <w:qFormat/>
    <w:uiPriority w:val="99"/>
    <w:rPr>
      <w:rFonts w:cs="Times New Roman"/>
    </w:rPr>
  </w:style>
  <w:style w:type="character" w:styleId="10">
    <w:name w:val="Hyperlink"/>
    <w:basedOn w:val="8"/>
    <w:qFormat/>
    <w:uiPriority w:val="99"/>
    <w:rPr>
      <w:rFonts w:cs="Times New Roman"/>
      <w:color w:val="0000FF"/>
      <w:u w:val="single"/>
    </w:rPr>
  </w:style>
  <w:style w:type="character" w:customStyle="1" w:styleId="11">
    <w:name w:val="Body Text Indent Char"/>
    <w:basedOn w:val="8"/>
    <w:link w:val="2"/>
    <w:semiHidden/>
    <w:qFormat/>
    <w:locked/>
    <w:uiPriority w:val="99"/>
    <w:rPr>
      <w:rFonts w:cs="Times New Roman"/>
      <w:sz w:val="24"/>
    </w:rPr>
  </w:style>
  <w:style w:type="character" w:customStyle="1" w:styleId="12">
    <w:name w:val="Balloon Text Char"/>
    <w:basedOn w:val="8"/>
    <w:link w:val="3"/>
    <w:semiHidden/>
    <w:qFormat/>
    <w:locked/>
    <w:uiPriority w:val="99"/>
    <w:rPr>
      <w:rFonts w:cs="Times New Roman"/>
      <w:sz w:val="2"/>
    </w:rPr>
  </w:style>
  <w:style w:type="character" w:customStyle="1" w:styleId="13">
    <w:name w:val="Footer Char"/>
    <w:basedOn w:val="8"/>
    <w:link w:val="4"/>
    <w:semiHidden/>
    <w:qFormat/>
    <w:locked/>
    <w:uiPriority w:val="99"/>
    <w:rPr>
      <w:rFonts w:cs="Times New Roman"/>
      <w:sz w:val="18"/>
    </w:rPr>
  </w:style>
  <w:style w:type="character" w:customStyle="1" w:styleId="14">
    <w:name w:val="Header Char"/>
    <w:basedOn w:val="8"/>
    <w:link w:val="5"/>
    <w:semiHidden/>
    <w:qFormat/>
    <w:locked/>
    <w:uiPriority w:val="99"/>
    <w:rPr>
      <w:rFonts w:cs="Times New Roman"/>
      <w:sz w:val="18"/>
    </w:rPr>
  </w:style>
  <w:style w:type="paragraph" w:customStyle="1" w:styleId="15">
    <w:name w:val="公文正文"/>
    <w:basedOn w:val="1"/>
    <w:qFormat/>
    <w:uiPriority w:val="99"/>
    <w:pPr>
      <w:ind w:firstLine="640"/>
    </w:pPr>
    <w:rPr>
      <w:rFonts w:eastAsia="仿宋_GB2312"/>
      <w:sz w:val="32"/>
      <w:szCs w:val="20"/>
    </w:rPr>
  </w:style>
  <w:style w:type="character" w:customStyle="1" w:styleId="16">
    <w:name w:val="font1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7">
    <w:name w:val="font01"/>
    <w:basedOn w:val="8"/>
    <w:qFormat/>
    <w:uiPriority w:val="0"/>
    <w:rPr>
      <w:rFonts w:hint="default" w:ascii="Arial Narrow" w:hAnsi="Arial Narrow" w:eastAsia="Arial Narrow" w:cs="Arial Narrow"/>
      <w:color w:val="000000"/>
      <w:sz w:val="18"/>
      <w:szCs w:val="18"/>
      <w:u w:val="none"/>
    </w:rPr>
  </w:style>
  <w:style w:type="character" w:customStyle="1" w:styleId="18">
    <w:name w:val="font31"/>
    <w:basedOn w:val="8"/>
    <w:qFormat/>
    <w:uiPriority w:val="0"/>
    <w:rPr>
      <w:rFonts w:hint="default" w:ascii="Arial Narrow" w:hAnsi="Arial Narrow" w:eastAsia="Arial Narrow" w:cs="Arial Narrow"/>
      <w:color w:val="000000"/>
      <w:sz w:val="18"/>
      <w:szCs w:val="18"/>
      <w:u w:val="none"/>
    </w:rPr>
  </w:style>
  <w:style w:type="character" w:customStyle="1" w:styleId="19">
    <w:name w:val="font41"/>
    <w:basedOn w:val="8"/>
    <w:qFormat/>
    <w:uiPriority w:val="0"/>
    <w:rPr>
      <w:rFonts w:hint="default" w:ascii="Arial Narrow" w:hAnsi="Arial Narrow" w:eastAsia="Arial Narrow" w:cs="Arial Narrow"/>
      <w:color w:val="000000"/>
      <w:sz w:val="18"/>
      <w:szCs w:val="18"/>
      <w:u w:val="none"/>
    </w:rPr>
  </w:style>
  <w:style w:type="character" w:customStyle="1" w:styleId="20">
    <w:name w:val="font2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4</Pages>
  <Words>1583</Words>
  <Characters>1909</Characters>
  <Lines>0</Lines>
  <Paragraphs>0</Paragraphs>
  <TotalTime>4</TotalTime>
  <ScaleCrop>false</ScaleCrop>
  <LinksUpToDate>false</LinksUpToDate>
  <CharactersWithSpaces>1925</CharactersWithSpaces>
  <Application>WPS Office_11.1.0.14177_F1E327BC-269C-435d-A152-05C5408002CA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2015-04-28T00:51:00Z</dcterms:created>
  <dc:creator>Administrator</dc:creator>
  <cp:lastModifiedBy>陈敏</cp:lastModifiedBy>
  <cp:lastPrinted>2023-07-10T08:09:00Z</cp:lastPrinted>
  <dcterms:modified xsi:type="dcterms:W3CDTF">2023-07-11T06:59:53Z</dcterms:modified>
  <dc:title>高盈公寓2幢02室等2宗商业房产企业自行招租方案</dc:title>
  <cp:revision>52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2052-11.1.0.14177</vt:lpwstr>
  </property>
  <property fmtid="{D5CDD505-2E9C-101B-9397-08002B2CF9AE}" pid="3" name="ICV">
    <vt:lpwstr>AE0E3BBA39304377B3424386978CE0C9_13</vt:lpwstr>
  </property>
</Properties>
</file>